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58F1" w14:textId="77777777" w:rsidR="001D6BD3" w:rsidRDefault="001D6BD3" w:rsidP="00B73A05">
      <w:pPr>
        <w:pStyle w:val="Tag"/>
        <w:pBdr>
          <w:top w:val="none" w:sz="0" w:space="0" w:color="auto"/>
        </w:pBdr>
      </w:pPr>
      <w:r>
        <w:rPr>
          <w:b/>
          <w:bCs/>
        </w:rPr>
        <w:t xml:space="preserve">Samstag, 22.08.2026 </w:t>
      </w:r>
      <w:r>
        <w:rPr>
          <w:b/>
          <w:bCs/>
        </w:rPr>
        <w:tab/>
        <w:t xml:space="preserve">Maria Königin </w:t>
      </w:r>
    </w:p>
    <w:p w14:paraId="7845EDD7" w14:textId="188B1EC4" w:rsidR="001D6BD3" w:rsidRDefault="00B73A05">
      <w:pPr>
        <w:pStyle w:val="Termin"/>
      </w:pPr>
      <w:r>
        <w:t xml:space="preserve">       </w:t>
      </w:r>
      <w:r w:rsidR="001D6BD3">
        <w:t>L</w:t>
      </w:r>
      <w:r>
        <w:t>-A-O-U</w:t>
      </w:r>
      <w:r w:rsidR="001D6BD3">
        <w:t xml:space="preserve"> </w:t>
      </w:r>
      <w:r w:rsidR="001D6BD3">
        <w:tab/>
        <w:t xml:space="preserve">16.00 </w:t>
      </w:r>
      <w:r w:rsidR="001D6BD3">
        <w:tab/>
        <w:t xml:space="preserve">Rosenkranz </w:t>
      </w:r>
    </w:p>
    <w:p w14:paraId="2DC25129" w14:textId="4AE91679" w:rsidR="001D6BD3" w:rsidRDefault="001D6BD3">
      <w:pPr>
        <w:pStyle w:val="Termin"/>
      </w:pPr>
      <w:r>
        <w:tab/>
        <w:t xml:space="preserve">D </w:t>
      </w:r>
      <w:r>
        <w:tab/>
        <w:t xml:space="preserve">18.45 </w:t>
      </w:r>
      <w:r>
        <w:tab/>
        <w:t>Beichte und Rosenkranz, Vorabendmesse</w:t>
      </w:r>
      <w:r w:rsidR="00B73A05">
        <w:br/>
      </w:r>
      <w:r>
        <w:t>mit Gebetsbitte für</w:t>
      </w:r>
      <w:r w:rsidR="00B73A05">
        <w:br/>
      </w:r>
      <w:r>
        <w:t>Bodo Wollny /</w:t>
      </w:r>
      <w:r w:rsidR="00B73A05">
        <w:br/>
      </w:r>
      <w:r>
        <w:t>Ernestine Jäger und</w:t>
      </w:r>
      <w:r w:rsidR="00B73A05">
        <w:br/>
      </w:r>
      <w:r>
        <w:t>die Verstorbenen des Jahrgangs 1942 /</w:t>
      </w:r>
      <w:r w:rsidR="00B73A05">
        <w:br/>
      </w:r>
      <w:r>
        <w:t>Hildegard und Josef Kres,</w:t>
      </w:r>
      <w:r w:rsidR="00B73A05">
        <w:br/>
      </w:r>
      <w:r>
        <w:t>Josef Schwaiger mit verst. Angehörigen /</w:t>
      </w:r>
      <w:r w:rsidR="00B73A05">
        <w:br/>
      </w:r>
      <w:r>
        <w:t>Geschwister Megele und</w:t>
      </w:r>
      <w:r w:rsidR="00B73A05">
        <w:br/>
      </w:r>
      <w:r>
        <w:t xml:space="preserve">verst. Verwandtschaft </w:t>
      </w:r>
      <w:proofErr w:type="spellStart"/>
      <w:r>
        <w:t>Kirchbichler</w:t>
      </w:r>
      <w:proofErr w:type="spellEnd"/>
      <w:r>
        <w:t xml:space="preserve"> und Heumos /</w:t>
      </w:r>
      <w:r w:rsidR="00B73A05">
        <w:br/>
      </w:r>
      <w:r>
        <w:t>Adalbert und Elisabeth Sporer</w:t>
      </w:r>
      <w:r w:rsidR="00B73A05">
        <w:br/>
      </w:r>
      <w:r>
        <w:t>mit Sohn Alfred und Tochter Karola</w:t>
      </w:r>
    </w:p>
    <w:p w14:paraId="12B055B5" w14:textId="77777777" w:rsidR="001D6BD3" w:rsidRDefault="001D6BD3">
      <w:pPr>
        <w:pStyle w:val="Tag"/>
      </w:pPr>
      <w:r>
        <w:rPr>
          <w:b/>
          <w:bCs/>
        </w:rPr>
        <w:t xml:space="preserve">Sonntag, 23.08.2026 </w:t>
      </w:r>
      <w:r>
        <w:rPr>
          <w:b/>
          <w:bCs/>
        </w:rPr>
        <w:tab/>
        <w:t xml:space="preserve">21. SONNTAG IM JAHRESKREIS </w:t>
      </w:r>
    </w:p>
    <w:p w14:paraId="11D4C2FE" w14:textId="77777777" w:rsidR="001D6BD3" w:rsidRDefault="001D6BD3">
      <w:pPr>
        <w:pStyle w:val="Termin"/>
      </w:pPr>
      <w:r>
        <w:tab/>
        <w:t xml:space="preserve">U </w:t>
      </w:r>
      <w:r>
        <w:tab/>
        <w:t xml:space="preserve">08.45 </w:t>
      </w:r>
      <w:r>
        <w:tab/>
        <w:t xml:space="preserve">Pfarrgottesdienst </w:t>
      </w:r>
    </w:p>
    <w:p w14:paraId="2A4953A1" w14:textId="77777777" w:rsidR="001D6BD3" w:rsidRDefault="001D6BD3">
      <w:pPr>
        <w:pStyle w:val="Termin"/>
      </w:pPr>
      <w:r>
        <w:tab/>
        <w:t xml:space="preserve">A </w:t>
      </w:r>
      <w:r>
        <w:tab/>
        <w:t xml:space="preserve">10.00 </w:t>
      </w:r>
      <w:r>
        <w:tab/>
        <w:t xml:space="preserve">Pfarrgottesdienst </w:t>
      </w:r>
    </w:p>
    <w:p w14:paraId="5A1A1AA8" w14:textId="77777777" w:rsidR="001D6BD3" w:rsidRDefault="001D6BD3">
      <w:pPr>
        <w:pStyle w:val="Tag"/>
      </w:pPr>
      <w:r>
        <w:rPr>
          <w:b/>
          <w:bCs/>
        </w:rPr>
        <w:t xml:space="preserve">Dienstag, 25.08.2026 </w:t>
      </w:r>
      <w:r>
        <w:rPr>
          <w:b/>
          <w:bCs/>
        </w:rPr>
        <w:tab/>
        <w:t xml:space="preserve"> </w:t>
      </w:r>
    </w:p>
    <w:p w14:paraId="367D90B3" w14:textId="5D200D9A" w:rsidR="001D6BD3" w:rsidRDefault="001D6BD3">
      <w:pPr>
        <w:pStyle w:val="Termin"/>
      </w:pPr>
      <w:r>
        <w:tab/>
        <w:t xml:space="preserve">E </w:t>
      </w:r>
      <w:r>
        <w:tab/>
        <w:t xml:space="preserve">19.15 </w:t>
      </w:r>
      <w:r>
        <w:tab/>
        <w:t>Hl. Messe mit Gebetsbitte für</w:t>
      </w:r>
      <w:r w:rsidR="00B73A05">
        <w:br/>
      </w:r>
      <w:r>
        <w:t>Maria und Michael Weber mit Tochter Ingrid</w:t>
      </w:r>
    </w:p>
    <w:p w14:paraId="0A24EB90" w14:textId="77777777" w:rsidR="001D6BD3" w:rsidRDefault="001D6BD3">
      <w:pPr>
        <w:pStyle w:val="Tag"/>
      </w:pPr>
      <w:r>
        <w:rPr>
          <w:b/>
          <w:bCs/>
        </w:rPr>
        <w:t xml:space="preserve">Mittwoch, 26.08.2026 </w:t>
      </w:r>
      <w:r>
        <w:rPr>
          <w:b/>
          <w:bCs/>
        </w:rPr>
        <w:tab/>
        <w:t xml:space="preserve"> </w:t>
      </w:r>
    </w:p>
    <w:p w14:paraId="456DA032" w14:textId="35E5E12B" w:rsidR="001D6BD3" w:rsidRDefault="001D6BD3">
      <w:pPr>
        <w:pStyle w:val="Termin"/>
      </w:pPr>
      <w:r>
        <w:tab/>
        <w:t xml:space="preserve">S </w:t>
      </w:r>
      <w:r>
        <w:tab/>
        <w:t xml:space="preserve">19.15 </w:t>
      </w:r>
      <w:r>
        <w:tab/>
        <w:t>Hl. Messe mit Gebetsbitte für</w:t>
      </w:r>
      <w:r w:rsidR="00B73A05">
        <w:br/>
      </w:r>
      <w:r>
        <w:t xml:space="preserve">Johann und Theresia </w:t>
      </w:r>
      <w:proofErr w:type="spellStart"/>
      <w:r>
        <w:t>Pirthauer</w:t>
      </w:r>
      <w:proofErr w:type="spellEnd"/>
      <w:r>
        <w:t xml:space="preserve"> und</w:t>
      </w:r>
      <w:r w:rsidR="00B73A05">
        <w:br/>
      </w:r>
      <w:r>
        <w:t>Johann und Magdalena Meyer /</w:t>
      </w:r>
      <w:r w:rsidR="00B73A05">
        <w:br/>
      </w:r>
      <w:r>
        <w:t>Agnes Krün, verst. Geschwister und Angehörige</w:t>
      </w:r>
    </w:p>
    <w:p w14:paraId="19A77070" w14:textId="4EFC0C35" w:rsidR="001D6BD3" w:rsidRDefault="001D6BD3">
      <w:pPr>
        <w:pStyle w:val="Tag"/>
      </w:pPr>
      <w:r>
        <w:rPr>
          <w:b/>
          <w:bCs/>
        </w:rPr>
        <w:t xml:space="preserve">Donnerstag, 27.08.2026 Hl. Monika, Mutter des Hl. Augustinus </w:t>
      </w:r>
    </w:p>
    <w:p w14:paraId="47913D19" w14:textId="4E886A73" w:rsidR="001D6BD3" w:rsidRDefault="001D6BD3">
      <w:pPr>
        <w:pStyle w:val="Termin"/>
      </w:pPr>
      <w:r>
        <w:tab/>
      </w:r>
      <w:proofErr w:type="spellStart"/>
      <w:r>
        <w:t>We</w:t>
      </w:r>
      <w:proofErr w:type="spellEnd"/>
      <w:r>
        <w:t xml:space="preserve"> </w:t>
      </w:r>
      <w:r>
        <w:tab/>
        <w:t xml:space="preserve">19.15 </w:t>
      </w:r>
      <w:r>
        <w:tab/>
        <w:t>Hl. Messe mit Gebetsbitte für</w:t>
      </w:r>
      <w:r w:rsidR="00B73A05">
        <w:br/>
      </w:r>
      <w:r>
        <w:t>Otto Karg</w:t>
      </w:r>
    </w:p>
    <w:p w14:paraId="637E2D25" w14:textId="77777777" w:rsidR="002220AB" w:rsidRDefault="002220AB">
      <w:pPr>
        <w:pStyle w:val="Termin"/>
      </w:pPr>
    </w:p>
    <w:p w14:paraId="29E1BBB4" w14:textId="77777777" w:rsidR="001D6BD3" w:rsidRDefault="001D6BD3">
      <w:pPr>
        <w:pStyle w:val="Tag"/>
      </w:pPr>
      <w:r>
        <w:rPr>
          <w:b/>
          <w:bCs/>
        </w:rPr>
        <w:lastRenderedPageBreak/>
        <w:t xml:space="preserve">Freitag, 28.08.2026 </w:t>
      </w:r>
      <w:r>
        <w:rPr>
          <w:b/>
          <w:bCs/>
        </w:rPr>
        <w:tab/>
        <w:t xml:space="preserve">Hl. Augustinus, Bischof von </w:t>
      </w:r>
      <w:proofErr w:type="spellStart"/>
      <w:r>
        <w:rPr>
          <w:b/>
          <w:bCs/>
        </w:rPr>
        <w:t>Hippo</w:t>
      </w:r>
      <w:proofErr w:type="spellEnd"/>
      <w:r>
        <w:rPr>
          <w:b/>
          <w:bCs/>
        </w:rPr>
        <w:t xml:space="preserve">, Kirchenlehrer </w:t>
      </w:r>
    </w:p>
    <w:p w14:paraId="45F493B7" w14:textId="0C572037" w:rsidR="00B73A05" w:rsidRDefault="002220AB" w:rsidP="00B73A05">
      <w:pPr>
        <w:pStyle w:val="Termin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18174CB" wp14:editId="231971B3">
            <wp:simplePos x="0" y="0"/>
            <wp:positionH relativeFrom="column">
              <wp:posOffset>212310</wp:posOffset>
            </wp:positionH>
            <wp:positionV relativeFrom="paragraph">
              <wp:posOffset>152649</wp:posOffset>
            </wp:positionV>
            <wp:extent cx="927043" cy="2644870"/>
            <wp:effectExtent l="0" t="0" r="6985" b="3175"/>
            <wp:wrapNone/>
            <wp:docPr id="999951729" name="Grafik 2" descr="Ein Bild, das Entwurf, Text, Zeichnung, Schwarz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951729" name="Grafik 2" descr="Ein Bild, das Entwurf, Text, Zeichnung, Schwarzweiß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43" cy="264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BD3">
        <w:tab/>
      </w:r>
      <w:r w:rsidR="001D6BD3" w:rsidRPr="002220AB">
        <w:rPr>
          <w:b/>
          <w:bCs/>
        </w:rPr>
        <w:t xml:space="preserve">D </w:t>
      </w:r>
      <w:r w:rsidR="001D6BD3" w:rsidRPr="002220AB">
        <w:rPr>
          <w:b/>
          <w:bCs/>
        </w:rPr>
        <w:tab/>
        <w:t>19.15</w:t>
      </w:r>
      <w:r w:rsidR="001D6BD3">
        <w:t xml:space="preserve"> </w:t>
      </w:r>
      <w:r w:rsidR="001D6BD3">
        <w:tab/>
      </w:r>
      <w:r w:rsidR="001D6BD3" w:rsidRPr="002220AB">
        <w:rPr>
          <w:b/>
          <w:bCs/>
          <w:i/>
          <w:iCs/>
        </w:rPr>
        <w:t>Totengedenken für die Verstorbenen</w:t>
      </w:r>
      <w:r>
        <w:rPr>
          <w:b/>
          <w:bCs/>
          <w:i/>
          <w:iCs/>
        </w:rPr>
        <w:br/>
      </w:r>
      <w:r w:rsidR="001D6BD3" w:rsidRPr="002220AB">
        <w:rPr>
          <w:b/>
          <w:bCs/>
          <w:i/>
          <w:iCs/>
        </w:rPr>
        <w:t>des Monats August der letzten 5 Jahre</w:t>
      </w:r>
      <w:r>
        <w:rPr>
          <w:b/>
          <w:bCs/>
          <w:i/>
          <w:iCs/>
        </w:rPr>
        <w:br/>
      </w:r>
      <w:r w:rsidR="001D6BD3" w:rsidRPr="002220AB">
        <w:rPr>
          <w:b/>
          <w:bCs/>
          <w:i/>
          <w:iCs/>
        </w:rPr>
        <w:t>in unserer Pfarreiengemeinschaft,</w:t>
      </w:r>
      <w:r>
        <w:rPr>
          <w:b/>
          <w:bCs/>
          <w:i/>
          <w:iCs/>
        </w:rPr>
        <w:br/>
      </w:r>
      <w:r w:rsidR="001D6BD3" w:rsidRPr="002220AB">
        <w:rPr>
          <w:b/>
          <w:bCs/>
          <w:i/>
          <w:iCs/>
        </w:rPr>
        <w:t>die auf unseren Friedhöfen kirchlich bestattet sind.</w:t>
      </w:r>
      <w:r w:rsidR="00B73A05">
        <w:br/>
      </w:r>
      <w:r w:rsidR="00B73A05">
        <w:br/>
      </w:r>
      <w:r w:rsidR="001D6BD3" w:rsidRPr="002220AB">
        <w:rPr>
          <w:b/>
          <w:bCs/>
          <w:u w:val="single"/>
        </w:rPr>
        <w:t xml:space="preserve">Aus der Pfarrei Denklingen mit </w:t>
      </w:r>
      <w:proofErr w:type="spellStart"/>
      <w:r w:rsidR="001D6BD3" w:rsidRPr="002220AB">
        <w:rPr>
          <w:b/>
          <w:bCs/>
          <w:u w:val="single"/>
        </w:rPr>
        <w:t>Dienhausen</w:t>
      </w:r>
      <w:proofErr w:type="spellEnd"/>
      <w:r w:rsidR="001D6BD3" w:rsidRPr="002220AB">
        <w:rPr>
          <w:b/>
          <w:bCs/>
          <w:u w:val="single"/>
        </w:rPr>
        <w:t>:</w:t>
      </w:r>
      <w:r w:rsidR="00B73A05" w:rsidRPr="002220AB">
        <w:rPr>
          <w:b/>
          <w:bCs/>
          <w:u w:val="single"/>
        </w:rPr>
        <w:br/>
      </w:r>
      <w:r w:rsidR="001D6BD3">
        <w:t>Walburga Zuber</w:t>
      </w:r>
      <w:r w:rsidR="00EA431F">
        <w:t>, Gottlieb Gilg</w:t>
      </w:r>
      <w:r w:rsidR="00B73A05">
        <w:br/>
      </w:r>
      <w:r w:rsidR="00B73A05" w:rsidRPr="00EA431F">
        <w:rPr>
          <w:sz w:val="16"/>
          <w:szCs w:val="20"/>
        </w:rPr>
        <w:br/>
      </w:r>
      <w:r w:rsidR="00B73A05" w:rsidRPr="002220AB">
        <w:rPr>
          <w:b/>
          <w:bCs/>
          <w:u w:val="single"/>
        </w:rPr>
        <w:t>A</w:t>
      </w:r>
      <w:r w:rsidR="001D6BD3" w:rsidRPr="002220AB">
        <w:rPr>
          <w:b/>
          <w:bCs/>
          <w:u w:val="single"/>
        </w:rPr>
        <w:t>us der Pfarrei Leeder mit Welden:</w:t>
      </w:r>
      <w:r w:rsidR="00B73A05" w:rsidRPr="002220AB">
        <w:rPr>
          <w:b/>
          <w:bCs/>
          <w:u w:val="single"/>
        </w:rPr>
        <w:br/>
      </w:r>
      <w:r w:rsidR="001D6BD3">
        <w:t>Elfriede Dreher, Annemarie Brennauer</w:t>
      </w:r>
      <w:r w:rsidR="00EA431F">
        <w:t>,</w:t>
      </w:r>
      <w:r w:rsidR="00B73A05">
        <w:br/>
      </w:r>
      <w:r w:rsidR="00EA431F">
        <w:t>Anton Huemer, Sylvia Nieberle</w:t>
      </w:r>
      <w:r w:rsidR="00EA431F">
        <w:br/>
      </w:r>
      <w:r w:rsidR="00B73A05" w:rsidRPr="00EA431F">
        <w:rPr>
          <w:sz w:val="16"/>
          <w:szCs w:val="20"/>
        </w:rPr>
        <w:br/>
      </w:r>
      <w:r w:rsidR="001D6BD3" w:rsidRPr="002220AB">
        <w:rPr>
          <w:b/>
          <w:bCs/>
          <w:u w:val="single"/>
        </w:rPr>
        <w:t>Aus der Pfarrei Asch mit Seestall:</w:t>
      </w:r>
      <w:r w:rsidR="00B73A05" w:rsidRPr="002220AB">
        <w:rPr>
          <w:b/>
          <w:bCs/>
          <w:u w:val="single"/>
        </w:rPr>
        <w:br/>
      </w:r>
      <w:r w:rsidR="001D6BD3">
        <w:t>Angelika Ried, Norbert Föckeler</w:t>
      </w:r>
      <w:r w:rsidR="00B73A05">
        <w:br/>
      </w:r>
      <w:r w:rsidR="00B73A05" w:rsidRPr="00EA431F">
        <w:rPr>
          <w:sz w:val="16"/>
          <w:szCs w:val="20"/>
        </w:rPr>
        <w:br/>
      </w:r>
      <w:r w:rsidR="001D6BD3" w:rsidRPr="002220AB">
        <w:rPr>
          <w:b/>
          <w:bCs/>
          <w:u w:val="single"/>
        </w:rPr>
        <w:t>Aus der Pfarrei Oberdießen:</w:t>
      </w:r>
      <w:r w:rsidR="00B73A05" w:rsidRPr="002220AB">
        <w:rPr>
          <w:b/>
          <w:bCs/>
          <w:u w:val="single"/>
        </w:rPr>
        <w:br/>
      </w:r>
      <w:r w:rsidR="001D6BD3">
        <w:t>Magdalena Rappenglitz, Helmut Schäffeler</w:t>
      </w:r>
      <w:r w:rsidR="00B73A05">
        <w:br/>
      </w:r>
      <w:r w:rsidR="00B73A05" w:rsidRPr="00EA431F">
        <w:rPr>
          <w:sz w:val="16"/>
          <w:szCs w:val="20"/>
        </w:rPr>
        <w:br/>
      </w:r>
      <w:r w:rsidR="001D6BD3" w:rsidRPr="002220AB">
        <w:rPr>
          <w:b/>
          <w:bCs/>
          <w:u w:val="single"/>
        </w:rPr>
        <w:t xml:space="preserve">Aus der Pfarrei Unterdießen mit </w:t>
      </w:r>
      <w:proofErr w:type="spellStart"/>
      <w:r w:rsidR="001D6BD3" w:rsidRPr="002220AB">
        <w:rPr>
          <w:b/>
          <w:bCs/>
          <w:u w:val="single"/>
        </w:rPr>
        <w:t>Ellighofen</w:t>
      </w:r>
      <w:proofErr w:type="spellEnd"/>
      <w:r w:rsidR="001D6BD3" w:rsidRPr="002220AB">
        <w:rPr>
          <w:b/>
          <w:bCs/>
          <w:u w:val="single"/>
        </w:rPr>
        <w:t>:</w:t>
      </w:r>
      <w:r w:rsidR="00B73A05" w:rsidRPr="002220AB">
        <w:rPr>
          <w:b/>
          <w:bCs/>
          <w:u w:val="single"/>
        </w:rPr>
        <w:br/>
      </w:r>
      <w:r w:rsidR="001D6BD3">
        <w:t>Hildegard Haas</w:t>
      </w:r>
    </w:p>
    <w:p w14:paraId="200B792D" w14:textId="37A17E5C" w:rsidR="00B73A05" w:rsidRPr="000A134D" w:rsidRDefault="00B73A05" w:rsidP="00B73A05">
      <w:pPr>
        <w:pStyle w:val="Termin"/>
        <w:rPr>
          <w:sz w:val="10"/>
          <w:szCs w:val="14"/>
        </w:rPr>
      </w:pPr>
    </w:p>
    <w:p w14:paraId="53EAB724" w14:textId="048C6228" w:rsidR="001D6BD3" w:rsidRPr="00B73A05" w:rsidRDefault="001D6BD3" w:rsidP="00B73A05">
      <w:pPr>
        <w:pStyle w:val="Termin"/>
        <w:tabs>
          <w:tab w:val="clear" w:pos="2211"/>
          <w:tab w:val="left" w:pos="2552"/>
        </w:tabs>
        <w:ind w:left="0" w:firstLine="0"/>
        <w:jc w:val="right"/>
        <w:rPr>
          <w:i/>
          <w:iCs/>
          <w:sz w:val="18"/>
          <w:szCs w:val="22"/>
        </w:rPr>
      </w:pPr>
      <w:r w:rsidRPr="00B73A05">
        <w:rPr>
          <w:i/>
          <w:iCs/>
          <w:sz w:val="18"/>
          <w:szCs w:val="22"/>
        </w:rPr>
        <w:t>Wir gedenken auch aller Verstorbenen des Monats August, die schon länger als 5 Jahre</w:t>
      </w:r>
      <w:r w:rsidR="00B73A05">
        <w:rPr>
          <w:i/>
          <w:iCs/>
          <w:sz w:val="18"/>
          <w:szCs w:val="22"/>
        </w:rPr>
        <w:br/>
      </w:r>
      <w:r w:rsidRPr="00B73A05">
        <w:rPr>
          <w:i/>
          <w:iCs/>
          <w:sz w:val="18"/>
          <w:szCs w:val="22"/>
        </w:rPr>
        <w:t>von uns gegangen sind oder auf einem anderen Friedhof bestattet wurden.</w:t>
      </w:r>
      <w:r w:rsidR="00B73A05">
        <w:rPr>
          <w:i/>
          <w:iCs/>
          <w:sz w:val="18"/>
          <w:szCs w:val="22"/>
        </w:rPr>
        <w:br/>
      </w:r>
      <w:r w:rsidRPr="00B73A05">
        <w:rPr>
          <w:i/>
          <w:iCs/>
          <w:sz w:val="18"/>
          <w:szCs w:val="22"/>
        </w:rPr>
        <w:t xml:space="preserve">Ebenso denken wir an unsere Verstorbenen, die noch nicht bestattet sind. </w:t>
      </w:r>
    </w:p>
    <w:p w14:paraId="6E80B63E" w14:textId="6BD6E354" w:rsidR="001D6BD3" w:rsidRDefault="001D6BD3">
      <w:pPr>
        <w:pStyle w:val="Tag"/>
      </w:pPr>
      <w:r>
        <w:rPr>
          <w:b/>
          <w:bCs/>
        </w:rPr>
        <w:t xml:space="preserve">Samstag, 29.08.2026 </w:t>
      </w:r>
      <w:r>
        <w:rPr>
          <w:b/>
          <w:bCs/>
        </w:rPr>
        <w:tab/>
        <w:t xml:space="preserve">Enthauptung Johannes' des Täufers </w:t>
      </w:r>
    </w:p>
    <w:p w14:paraId="5ADC6461" w14:textId="0548876A" w:rsidR="001D6BD3" w:rsidRDefault="00D0604F">
      <w:pPr>
        <w:pStyle w:val="Termin"/>
      </w:pPr>
      <w:r>
        <w:t xml:space="preserve">         </w:t>
      </w:r>
      <w:r w:rsidR="001D6BD3">
        <w:t>D</w:t>
      </w:r>
      <w:r w:rsidR="009F0DA3">
        <w:t>-L-U</w:t>
      </w:r>
      <w:r w:rsidR="001D6BD3">
        <w:t xml:space="preserve"> </w:t>
      </w:r>
      <w:r w:rsidR="001D6BD3">
        <w:tab/>
        <w:t xml:space="preserve">16.00 </w:t>
      </w:r>
      <w:r w:rsidR="001D6BD3">
        <w:tab/>
        <w:t xml:space="preserve">Rosenkranz </w:t>
      </w:r>
    </w:p>
    <w:p w14:paraId="0696D55E" w14:textId="3776763C" w:rsidR="001D6BD3" w:rsidRDefault="001D6BD3">
      <w:pPr>
        <w:pStyle w:val="Termin"/>
      </w:pPr>
      <w:r>
        <w:tab/>
        <w:t xml:space="preserve">O </w:t>
      </w:r>
      <w:r>
        <w:tab/>
        <w:t xml:space="preserve">18.45 </w:t>
      </w:r>
      <w:r>
        <w:tab/>
        <w:t>Beichte und Rosenkranz, Vorabendmesse</w:t>
      </w:r>
      <w:r w:rsidR="009F0DA3">
        <w:br/>
      </w:r>
      <w:r>
        <w:t>mit Gebetsbitte für</w:t>
      </w:r>
      <w:r w:rsidR="009F0DA3">
        <w:br/>
      </w:r>
      <w:r>
        <w:t>Anna und Innozenz Albrecht /</w:t>
      </w:r>
      <w:r w:rsidR="009F0DA3">
        <w:br/>
      </w:r>
      <w:r>
        <w:t>August und Genoveva Wiedmann /</w:t>
      </w:r>
      <w:r w:rsidR="009F0DA3">
        <w:br/>
      </w:r>
      <w:r>
        <w:t>Ludwig und Gertraud Schmölz</w:t>
      </w:r>
      <w:r w:rsidR="000A134D">
        <w:br/>
        <w:t>Maria und Alexander Miller mit Enkel Matthias</w:t>
      </w:r>
    </w:p>
    <w:p w14:paraId="63842959" w14:textId="436A382A" w:rsidR="001D6BD3" w:rsidRDefault="001D6BD3">
      <w:pPr>
        <w:pStyle w:val="Termin"/>
      </w:pPr>
      <w:r>
        <w:tab/>
        <w:t xml:space="preserve">A </w:t>
      </w:r>
      <w:r>
        <w:tab/>
        <w:t xml:space="preserve">18.45 </w:t>
      </w:r>
      <w:r>
        <w:tab/>
        <w:t>Beichte und Rosenkranz, Vorabendmesse</w:t>
      </w:r>
      <w:r w:rsidR="009F0DA3">
        <w:br/>
      </w:r>
      <w:r>
        <w:t>mit Gebetsbitte für</w:t>
      </w:r>
      <w:r w:rsidR="009F0DA3">
        <w:br/>
      </w:r>
      <w:r>
        <w:t>Josef und Emma Feigl mit Angehörigen /</w:t>
      </w:r>
      <w:r w:rsidR="009F0DA3">
        <w:br/>
      </w:r>
      <w:r>
        <w:t>Fanny und Willi Moll /</w:t>
      </w:r>
      <w:r w:rsidR="009218A1">
        <w:t xml:space="preserve"> </w:t>
      </w:r>
      <w:r>
        <w:t>Georg Wagner /</w:t>
      </w:r>
      <w:r w:rsidR="009F0DA3">
        <w:br/>
      </w:r>
      <w:r>
        <w:t>Leni und Karl Müller /</w:t>
      </w:r>
      <w:r w:rsidR="009F0DA3">
        <w:br/>
      </w:r>
      <w:r>
        <w:t>Leontine und Magnus Klein mit verst. Angehörigen</w:t>
      </w:r>
    </w:p>
    <w:p w14:paraId="60332FFE" w14:textId="77777777" w:rsidR="001D6BD3" w:rsidRDefault="001D6BD3">
      <w:pPr>
        <w:pStyle w:val="Tag"/>
      </w:pPr>
      <w:r>
        <w:rPr>
          <w:b/>
          <w:bCs/>
        </w:rPr>
        <w:t xml:space="preserve">Sonntag, 30.08.2026 </w:t>
      </w:r>
      <w:r>
        <w:rPr>
          <w:b/>
          <w:bCs/>
        </w:rPr>
        <w:tab/>
        <w:t xml:space="preserve">22. SONNTAG IM JAHRESKREIS </w:t>
      </w:r>
    </w:p>
    <w:p w14:paraId="26C51C5C" w14:textId="77777777" w:rsidR="001D6BD3" w:rsidRDefault="001D6BD3">
      <w:pPr>
        <w:pStyle w:val="Termin"/>
      </w:pPr>
      <w:r>
        <w:tab/>
        <w:t xml:space="preserve">D </w:t>
      </w:r>
      <w:r>
        <w:tab/>
        <w:t xml:space="preserve">08.45 </w:t>
      </w:r>
      <w:r>
        <w:tab/>
        <w:t xml:space="preserve">Pfarrgottesdienst </w:t>
      </w:r>
    </w:p>
    <w:p w14:paraId="72DDBD46" w14:textId="77777777" w:rsidR="001D6BD3" w:rsidRDefault="001D6BD3">
      <w:pPr>
        <w:pStyle w:val="Termin"/>
      </w:pPr>
      <w:r>
        <w:tab/>
        <w:t xml:space="preserve">S </w:t>
      </w:r>
      <w:r>
        <w:tab/>
        <w:t xml:space="preserve">08.45 </w:t>
      </w:r>
      <w:r>
        <w:tab/>
        <w:t xml:space="preserve">Pfarrgottesdienst </w:t>
      </w:r>
    </w:p>
    <w:p w14:paraId="3FB32E0D" w14:textId="77777777" w:rsidR="001D6BD3" w:rsidRDefault="001D6BD3">
      <w:pPr>
        <w:pStyle w:val="Termin"/>
      </w:pPr>
      <w:r>
        <w:tab/>
        <w:t xml:space="preserve">L </w:t>
      </w:r>
      <w:r>
        <w:tab/>
        <w:t xml:space="preserve">10.00 </w:t>
      </w:r>
      <w:r>
        <w:tab/>
        <w:t xml:space="preserve">Pfarrgottesdienst </w:t>
      </w:r>
    </w:p>
    <w:p w14:paraId="57FA79DE" w14:textId="77777777" w:rsidR="001D6BD3" w:rsidRDefault="001D6BD3">
      <w:pPr>
        <w:pStyle w:val="Termin"/>
      </w:pPr>
      <w:r>
        <w:tab/>
        <w:t xml:space="preserve">U </w:t>
      </w:r>
      <w:r>
        <w:tab/>
        <w:t xml:space="preserve">10.00 </w:t>
      </w:r>
      <w:r>
        <w:tab/>
        <w:t xml:space="preserve">Pfarrgottesdienst </w:t>
      </w:r>
    </w:p>
    <w:p w14:paraId="3F222EFD" w14:textId="77777777" w:rsidR="001D6BD3" w:rsidRDefault="001D6BD3">
      <w:pPr>
        <w:pStyle w:val="Tag"/>
      </w:pPr>
      <w:r>
        <w:rPr>
          <w:b/>
          <w:bCs/>
        </w:rPr>
        <w:lastRenderedPageBreak/>
        <w:t xml:space="preserve">Dienstag, 01.09.2026 </w:t>
      </w:r>
      <w:r>
        <w:rPr>
          <w:b/>
          <w:bCs/>
        </w:rPr>
        <w:tab/>
        <w:t xml:space="preserve"> </w:t>
      </w:r>
    </w:p>
    <w:p w14:paraId="1D71649F" w14:textId="61C92DDE" w:rsidR="001D6BD3" w:rsidRDefault="001D6BD3">
      <w:pPr>
        <w:pStyle w:val="Termin"/>
      </w:pPr>
      <w:r>
        <w:tab/>
        <w:t xml:space="preserve">L </w:t>
      </w:r>
      <w:r>
        <w:tab/>
        <w:t xml:space="preserve">15.00 </w:t>
      </w:r>
      <w:r>
        <w:tab/>
        <w:t>stille Anbetung vor dem ausgesetzten Allerheiligsten</w:t>
      </w:r>
      <w:r w:rsidR="009F0DA3">
        <w:br/>
      </w:r>
      <w:r>
        <w:t xml:space="preserve">bis zur Abendmesse </w:t>
      </w:r>
    </w:p>
    <w:p w14:paraId="222DF0E5" w14:textId="29D7DA17" w:rsidR="001D6BD3" w:rsidRDefault="001D6BD3">
      <w:pPr>
        <w:pStyle w:val="Termin"/>
      </w:pPr>
      <w:r>
        <w:tab/>
        <w:t xml:space="preserve">L </w:t>
      </w:r>
      <w:r>
        <w:tab/>
        <w:t xml:space="preserve">19.15 </w:t>
      </w:r>
      <w:r>
        <w:tab/>
        <w:t>Hl. Messe mit Gebetsbitte für</w:t>
      </w:r>
      <w:r w:rsidR="009F0DA3">
        <w:br/>
      </w:r>
      <w:r>
        <w:t>Genovefa Dotterweich</w:t>
      </w:r>
      <w:r w:rsidR="000F094B">
        <w:t xml:space="preserve"> / </w:t>
      </w:r>
      <w:r w:rsidR="000F094B">
        <w:br/>
      </w:r>
      <w:r w:rsidR="000F094B" w:rsidRPr="000F094B">
        <w:t>Hermann Wegscheider mit verst. Angehörigen</w:t>
      </w:r>
    </w:p>
    <w:p w14:paraId="5AA7DD84" w14:textId="77777777" w:rsidR="00D0604F" w:rsidRDefault="00D0604F">
      <w:pPr>
        <w:pStyle w:val="Termin"/>
      </w:pPr>
    </w:p>
    <w:p w14:paraId="577F3F75" w14:textId="77777777" w:rsidR="001D6BD3" w:rsidRDefault="001D6BD3">
      <w:pPr>
        <w:pStyle w:val="Tag"/>
      </w:pPr>
      <w:r>
        <w:rPr>
          <w:b/>
          <w:bCs/>
        </w:rPr>
        <w:t xml:space="preserve">Mittwoch, 02.09.2026 </w:t>
      </w:r>
      <w:r>
        <w:rPr>
          <w:b/>
          <w:bCs/>
        </w:rPr>
        <w:tab/>
        <w:t xml:space="preserve"> </w:t>
      </w:r>
    </w:p>
    <w:p w14:paraId="47B2432B" w14:textId="4A7FA3C1" w:rsidR="001D6BD3" w:rsidRDefault="001D6BD3" w:rsidP="009F0DA3">
      <w:pPr>
        <w:pStyle w:val="Termin"/>
        <w:ind w:right="-227"/>
      </w:pPr>
      <w:r>
        <w:tab/>
        <w:t xml:space="preserve">S </w:t>
      </w:r>
      <w:r>
        <w:tab/>
        <w:t xml:space="preserve">19.15 </w:t>
      </w:r>
      <w:r>
        <w:tab/>
        <w:t>Hl. Messe mit Gebetsbitte für</w:t>
      </w:r>
      <w:r w:rsidR="009F0DA3">
        <w:br/>
      </w:r>
      <w:r>
        <w:t>die Vorfahren der Famil</w:t>
      </w:r>
      <w:r w:rsidR="00D0604F">
        <w:t>i</w:t>
      </w:r>
      <w:r>
        <w:t xml:space="preserve">en </w:t>
      </w:r>
      <w:proofErr w:type="spellStart"/>
      <w:r>
        <w:t>Pirthauer</w:t>
      </w:r>
      <w:proofErr w:type="spellEnd"/>
      <w:r>
        <w:t>, Meyer, Li</w:t>
      </w:r>
      <w:r w:rsidR="009F0DA3">
        <w:t>e</w:t>
      </w:r>
      <w:r>
        <w:t>bl und Krün</w:t>
      </w:r>
    </w:p>
    <w:p w14:paraId="1CC7B665" w14:textId="65F98865" w:rsidR="001D6BD3" w:rsidRPr="00C8285E" w:rsidRDefault="001D6BD3">
      <w:pPr>
        <w:pStyle w:val="Tag"/>
        <w:rPr>
          <w:i/>
          <w:iCs/>
        </w:rPr>
      </w:pPr>
      <w:r>
        <w:rPr>
          <w:b/>
          <w:bCs/>
        </w:rPr>
        <w:t>Donnerstag, 03.09.2026 Hl. Gregor der Große, Papst, Kirchenlehrer</w:t>
      </w:r>
      <w:r w:rsidR="009F0DA3">
        <w:rPr>
          <w:b/>
          <w:bCs/>
        </w:rPr>
        <w:br/>
      </w:r>
      <w:r w:rsidR="009F0DA3" w:rsidRPr="00C8285E">
        <w:rPr>
          <w:b/>
          <w:bCs/>
          <w:i/>
          <w:iCs/>
        </w:rPr>
        <w:t xml:space="preserve"> </w:t>
      </w:r>
      <w:r w:rsidRPr="00C8285E">
        <w:rPr>
          <w:b/>
          <w:bCs/>
          <w:i/>
          <w:iCs/>
        </w:rPr>
        <w:t xml:space="preserve">Priesterdonnerstag </w:t>
      </w:r>
    </w:p>
    <w:p w14:paraId="6AB84070" w14:textId="24E98386" w:rsidR="001D6BD3" w:rsidRDefault="001D6BD3">
      <w:pPr>
        <w:pStyle w:val="Termin"/>
      </w:pPr>
      <w:r>
        <w:tab/>
        <w:t xml:space="preserve">O </w:t>
      </w:r>
      <w:r>
        <w:tab/>
        <w:t xml:space="preserve">19.15 </w:t>
      </w:r>
      <w:r>
        <w:tab/>
        <w:t>Hl. Messe mit Gebetsbitte für</w:t>
      </w:r>
      <w:r w:rsidR="009F0DA3">
        <w:br/>
      </w:r>
      <w:r>
        <w:t>Gerda Hildebrandt /</w:t>
      </w:r>
      <w:r w:rsidR="009071B2">
        <w:br/>
      </w:r>
      <w:r>
        <w:t>die armen Seelen</w:t>
      </w:r>
    </w:p>
    <w:p w14:paraId="6E8D332F" w14:textId="277DD83E" w:rsidR="001D6BD3" w:rsidRDefault="00D0604F">
      <w:pPr>
        <w:pStyle w:val="Termin"/>
      </w:pPr>
      <w:r>
        <w:t xml:space="preserve">         </w:t>
      </w:r>
      <w:r w:rsidR="001D6BD3">
        <w:t>L</w:t>
      </w:r>
      <w:r w:rsidR="009F0DA3">
        <w:t>-U-E</w:t>
      </w:r>
      <w:r w:rsidR="001D6BD3">
        <w:t xml:space="preserve"> </w:t>
      </w:r>
      <w:r w:rsidR="001D6BD3">
        <w:tab/>
        <w:t xml:space="preserve">19.15 </w:t>
      </w:r>
      <w:r w:rsidR="001D6BD3">
        <w:tab/>
        <w:t xml:space="preserve">Andacht in den Anliegen um Priester- und Ordensberufe </w:t>
      </w:r>
    </w:p>
    <w:p w14:paraId="77E0CF15" w14:textId="77777777" w:rsidR="005A7D8D" w:rsidRDefault="005A7D8D" w:rsidP="005A7D8D">
      <w:pPr>
        <w:pStyle w:val="Termin"/>
      </w:pPr>
      <w:r>
        <w:tab/>
        <w:t xml:space="preserve">A </w:t>
      </w:r>
      <w:r>
        <w:tab/>
        <w:t xml:space="preserve">19.15 </w:t>
      </w:r>
      <w:r>
        <w:tab/>
        <w:t xml:space="preserve">Rosenkranz </w:t>
      </w:r>
      <w:r w:rsidRPr="009F0DA3">
        <w:rPr>
          <w:sz w:val="18"/>
          <w:szCs w:val="18"/>
        </w:rPr>
        <w:t>in den Anliegen um Priester- und Ordensberufe</w:t>
      </w:r>
      <w:r w:rsidRPr="009F0DA3">
        <w:rPr>
          <w:sz w:val="16"/>
          <w:szCs w:val="20"/>
        </w:rPr>
        <w:t xml:space="preserve"> </w:t>
      </w:r>
    </w:p>
    <w:p w14:paraId="022F6EDC" w14:textId="5EC636D6" w:rsidR="001D6BD3" w:rsidRDefault="00D0604F">
      <w:pPr>
        <w:pStyle w:val="Termin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0F4D2F5" wp14:editId="225221F3">
            <wp:simplePos x="0" y="0"/>
            <wp:positionH relativeFrom="column">
              <wp:posOffset>3725966</wp:posOffset>
            </wp:positionH>
            <wp:positionV relativeFrom="paragraph">
              <wp:posOffset>8683</wp:posOffset>
            </wp:positionV>
            <wp:extent cx="347705" cy="476250"/>
            <wp:effectExtent l="0" t="0" r="0" b="0"/>
            <wp:wrapNone/>
            <wp:docPr id="35" name="Grafik 35" descr="Eucharistie Fronleichnam">
              <a:hlinkClick xmlns:a="http://schemas.openxmlformats.org/drawingml/2006/main" r:id="rId8" tooltip="&quot;Eucharistie Fronleichn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ucharistie Fronleichnam">
                      <a:hlinkClick r:id="rId8" tooltip="&quot;Eucharistie Fronleichn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0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BD3">
        <w:tab/>
        <w:t xml:space="preserve">A </w:t>
      </w:r>
      <w:r w:rsidR="001D6BD3">
        <w:tab/>
        <w:t xml:space="preserve">21.00 </w:t>
      </w:r>
      <w:r w:rsidR="001D6BD3">
        <w:tab/>
        <w:t>Gebetswache - stille Anbetung</w:t>
      </w:r>
      <w:r w:rsidR="009F0DA3">
        <w:br/>
      </w:r>
      <w:r w:rsidR="001D6BD3">
        <w:t xml:space="preserve">vor dem ausgesetzten Allerheiligsten </w:t>
      </w:r>
      <w:r w:rsidR="000A134D">
        <w:br/>
      </w:r>
    </w:p>
    <w:p w14:paraId="70BC98A1" w14:textId="77777777" w:rsidR="001D6BD3" w:rsidRDefault="001D6BD3">
      <w:pPr>
        <w:pStyle w:val="Tag"/>
      </w:pPr>
      <w:r>
        <w:rPr>
          <w:b/>
          <w:bCs/>
        </w:rPr>
        <w:t xml:space="preserve">Freitag, 04.09.2026 </w:t>
      </w:r>
      <w:r>
        <w:rPr>
          <w:b/>
          <w:bCs/>
        </w:rPr>
        <w:tab/>
        <w:t xml:space="preserve">Herz-Jesu-Freitag </w:t>
      </w:r>
    </w:p>
    <w:p w14:paraId="0E3846DD" w14:textId="06EC668B" w:rsidR="001D6BD3" w:rsidRDefault="001D6BD3">
      <w:pPr>
        <w:pStyle w:val="Termin"/>
      </w:pPr>
      <w:r>
        <w:tab/>
        <w:t xml:space="preserve">A </w:t>
      </w:r>
      <w:r>
        <w:tab/>
        <w:t xml:space="preserve">19.15 </w:t>
      </w:r>
      <w:r>
        <w:tab/>
        <w:t>Hl. Messe mit Gebetsbitte für</w:t>
      </w:r>
      <w:r w:rsidR="00C8285E">
        <w:br/>
      </w:r>
      <w:r>
        <w:t>Josef Kornes /</w:t>
      </w:r>
      <w:r w:rsidR="00C8285E">
        <w:br/>
      </w:r>
      <w:r>
        <w:t>Paul Kornes mit verst. Angehörigen /</w:t>
      </w:r>
      <w:r w:rsidR="00C8285E">
        <w:br/>
      </w:r>
      <w:r>
        <w:t>Herbert und Franziska Roth /</w:t>
      </w:r>
      <w:r w:rsidR="00C8285E">
        <w:br/>
      </w:r>
      <w:r>
        <w:t>Xaver und Viktoria Wiedenmann mit verst. Angehörigen /</w:t>
      </w:r>
      <w:r w:rsidR="00C8285E">
        <w:br/>
      </w:r>
      <w:r>
        <w:t>Rainer Waschke und</w:t>
      </w:r>
      <w:r w:rsidR="00C8285E">
        <w:br/>
      </w:r>
      <w:r>
        <w:t xml:space="preserve">die Verstorbenen der Familien Waschke und </w:t>
      </w:r>
      <w:proofErr w:type="spellStart"/>
      <w:r>
        <w:t>Hanneder</w:t>
      </w:r>
      <w:proofErr w:type="spellEnd"/>
    </w:p>
    <w:p w14:paraId="4F2E84E8" w14:textId="77777777" w:rsidR="00D0604F" w:rsidRDefault="00D0604F">
      <w:pPr>
        <w:pStyle w:val="Termin"/>
      </w:pPr>
    </w:p>
    <w:p w14:paraId="200345C2" w14:textId="77777777" w:rsidR="001D6BD3" w:rsidRDefault="001D6BD3">
      <w:pPr>
        <w:pStyle w:val="Tag"/>
      </w:pPr>
      <w:r>
        <w:rPr>
          <w:b/>
          <w:bCs/>
        </w:rPr>
        <w:t xml:space="preserve">Samstag, 05.09.2026 </w:t>
      </w:r>
      <w:r>
        <w:rPr>
          <w:b/>
          <w:bCs/>
        </w:rPr>
        <w:tab/>
        <w:t xml:space="preserve"> </w:t>
      </w:r>
    </w:p>
    <w:p w14:paraId="45C61F6B" w14:textId="394898C1" w:rsidR="001D6BD3" w:rsidRDefault="00C8285E">
      <w:pPr>
        <w:pStyle w:val="Termin"/>
      </w:pPr>
      <w:r>
        <w:t xml:space="preserve">        </w:t>
      </w:r>
      <w:r w:rsidR="001D6BD3">
        <w:t>D</w:t>
      </w:r>
      <w:r>
        <w:t>-L-A-O</w:t>
      </w:r>
      <w:r w:rsidR="001D6BD3">
        <w:t xml:space="preserve"> </w:t>
      </w:r>
      <w:r w:rsidR="001D6BD3">
        <w:tab/>
        <w:t xml:space="preserve">16.00 </w:t>
      </w:r>
      <w:r w:rsidR="001D6BD3">
        <w:tab/>
        <w:t xml:space="preserve">Rosenkranz </w:t>
      </w:r>
    </w:p>
    <w:p w14:paraId="5CB0190C" w14:textId="63D5499B" w:rsidR="001D6BD3" w:rsidRDefault="001D6BD3">
      <w:pPr>
        <w:pStyle w:val="Termin"/>
      </w:pPr>
      <w:r>
        <w:tab/>
        <w:t xml:space="preserve">U </w:t>
      </w:r>
      <w:r>
        <w:tab/>
        <w:t xml:space="preserve">18.45 </w:t>
      </w:r>
      <w:r>
        <w:tab/>
        <w:t>Beichte und Rosenkranz, Vorabendmesse</w:t>
      </w:r>
      <w:r w:rsidR="00C8285E">
        <w:br/>
      </w:r>
      <w:r>
        <w:t>mit Gebetsbitte für</w:t>
      </w:r>
      <w:r w:rsidR="00C8285E">
        <w:br/>
      </w:r>
      <w:r>
        <w:t>Rudolf Köttig /</w:t>
      </w:r>
      <w:r w:rsidR="00C8285E">
        <w:br/>
      </w:r>
      <w:r>
        <w:t>Johanna und Franz Röck /</w:t>
      </w:r>
      <w:r w:rsidR="00C8285E">
        <w:br/>
      </w:r>
      <w:r>
        <w:t>Karl Welz mit verst. Angehörigen /</w:t>
      </w:r>
      <w:r w:rsidR="00C8285E">
        <w:br/>
      </w:r>
      <w:r>
        <w:t>Xaver und Viktoria Gerum mit</w:t>
      </w:r>
      <w:r w:rsidR="00C8285E">
        <w:br/>
      </w:r>
      <w:r>
        <w:t>Eltern und Geschwistern Gerum und Keller /</w:t>
      </w:r>
      <w:r w:rsidR="00C8285E">
        <w:br/>
      </w:r>
      <w:r>
        <w:t>Hermann, Johann und Josefa Echtler und</w:t>
      </w:r>
      <w:r w:rsidR="00C8285E">
        <w:br/>
      </w:r>
      <w:r>
        <w:t>Maria und Paul Spatz</w:t>
      </w:r>
    </w:p>
    <w:p w14:paraId="6ABDBEA5" w14:textId="77777777" w:rsidR="001D6BD3" w:rsidRDefault="001D6BD3">
      <w:pPr>
        <w:pStyle w:val="Tag"/>
      </w:pPr>
      <w:r>
        <w:rPr>
          <w:b/>
          <w:bCs/>
        </w:rPr>
        <w:lastRenderedPageBreak/>
        <w:t xml:space="preserve">Sonntag, 06.09.2026 </w:t>
      </w:r>
      <w:r>
        <w:rPr>
          <w:b/>
          <w:bCs/>
        </w:rPr>
        <w:tab/>
        <w:t xml:space="preserve">23. SONNTAG IM JAHRESKREIS </w:t>
      </w:r>
    </w:p>
    <w:p w14:paraId="0C479F41" w14:textId="77777777" w:rsidR="001D6BD3" w:rsidRDefault="001D6BD3">
      <w:pPr>
        <w:pStyle w:val="Termin"/>
      </w:pPr>
      <w:r>
        <w:tab/>
        <w:t xml:space="preserve">A </w:t>
      </w:r>
      <w:r>
        <w:tab/>
        <w:t xml:space="preserve">08.45 </w:t>
      </w:r>
      <w:r>
        <w:tab/>
        <w:t xml:space="preserve">Pfarrgottesdienst </w:t>
      </w:r>
    </w:p>
    <w:p w14:paraId="32B535E3" w14:textId="77777777" w:rsidR="001D6BD3" w:rsidRDefault="001D6BD3">
      <w:pPr>
        <w:pStyle w:val="Termin"/>
      </w:pPr>
      <w:r>
        <w:tab/>
        <w:t xml:space="preserve">E </w:t>
      </w:r>
      <w:r>
        <w:tab/>
        <w:t xml:space="preserve">10.00 </w:t>
      </w:r>
      <w:r>
        <w:tab/>
        <w:t xml:space="preserve">Pfarrgottesdienst </w:t>
      </w:r>
    </w:p>
    <w:p w14:paraId="6CE124EC" w14:textId="1FF71978" w:rsidR="001D6BD3" w:rsidRPr="009C75EF" w:rsidRDefault="001D6BD3">
      <w:pPr>
        <w:pStyle w:val="Termin"/>
        <w:rPr>
          <w:i/>
          <w:iCs/>
          <w:sz w:val="18"/>
          <w:szCs w:val="22"/>
        </w:rPr>
      </w:pPr>
      <w:r>
        <w:tab/>
        <w:t xml:space="preserve">Di </w:t>
      </w:r>
      <w:r>
        <w:tab/>
        <w:t xml:space="preserve">19.15 </w:t>
      </w:r>
      <w:r>
        <w:tab/>
        <w:t xml:space="preserve">Festgottesdienst zum Patrozinium </w:t>
      </w:r>
      <w:r w:rsidR="00C8285E">
        <w:br/>
      </w:r>
      <w:r w:rsidR="00C8285E" w:rsidRPr="009C75EF">
        <w:rPr>
          <w:i/>
          <w:iCs/>
          <w:sz w:val="18"/>
          <w:szCs w:val="22"/>
        </w:rPr>
        <w:t xml:space="preserve">musikalisch gestaltet vom </w:t>
      </w:r>
      <w:r w:rsidRPr="009C75EF">
        <w:rPr>
          <w:i/>
          <w:iCs/>
          <w:sz w:val="18"/>
          <w:szCs w:val="22"/>
        </w:rPr>
        <w:t>Kirchenchor</w:t>
      </w:r>
    </w:p>
    <w:p w14:paraId="14525B50" w14:textId="452BB63A" w:rsidR="001D6BD3" w:rsidRDefault="0002287E">
      <w:pPr>
        <w:pStyle w:val="Tag"/>
      </w:pPr>
      <w:r w:rsidRPr="00AE3303"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7A7DB257" wp14:editId="5996587D">
            <wp:simplePos x="0" y="0"/>
            <wp:positionH relativeFrom="column">
              <wp:posOffset>452928</wp:posOffset>
            </wp:positionH>
            <wp:positionV relativeFrom="paragraph">
              <wp:posOffset>252890</wp:posOffset>
            </wp:positionV>
            <wp:extent cx="350378" cy="550047"/>
            <wp:effectExtent l="0" t="0" r="0" b="2540"/>
            <wp:wrapNone/>
            <wp:docPr id="1207230326" name="Grafik 16" descr="Piet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378" cy="5500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BD3">
        <w:rPr>
          <w:b/>
          <w:bCs/>
        </w:rPr>
        <w:t xml:space="preserve">Montag, 07.09.2026 </w:t>
      </w:r>
      <w:r w:rsidR="001D6BD3">
        <w:rPr>
          <w:b/>
          <w:bCs/>
        </w:rPr>
        <w:tab/>
        <w:t xml:space="preserve"> </w:t>
      </w:r>
    </w:p>
    <w:p w14:paraId="3685BCFE" w14:textId="6FB67176" w:rsidR="001D6BD3" w:rsidRDefault="001D6BD3">
      <w:pPr>
        <w:pStyle w:val="Termin"/>
      </w:pPr>
      <w:r>
        <w:tab/>
      </w:r>
      <w:r>
        <w:tab/>
        <w:t xml:space="preserve">19.15 </w:t>
      </w:r>
      <w:r>
        <w:tab/>
        <w:t>Stockkapelle: Monatlicher Gottesdienst</w:t>
      </w:r>
      <w:r w:rsidR="00C8285E">
        <w:br/>
      </w:r>
      <w:r>
        <w:t>in den Anliegen der Stockkapelle / mit Gebetsbitte für</w:t>
      </w:r>
      <w:r w:rsidR="00C8285E">
        <w:br/>
      </w:r>
      <w:r>
        <w:t>die Kranken in unserer Pfarreiengemeinschaft</w:t>
      </w:r>
    </w:p>
    <w:p w14:paraId="43B02734" w14:textId="3CC4B352" w:rsidR="001D6BD3" w:rsidRDefault="00D0604F">
      <w:pPr>
        <w:pStyle w:val="Tag"/>
      </w:pPr>
      <w:r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57372033" wp14:editId="44C05F6B">
            <wp:simplePos x="0" y="0"/>
            <wp:positionH relativeFrom="column">
              <wp:posOffset>4408508</wp:posOffset>
            </wp:positionH>
            <wp:positionV relativeFrom="paragraph">
              <wp:posOffset>228012</wp:posOffset>
            </wp:positionV>
            <wp:extent cx="367008" cy="486103"/>
            <wp:effectExtent l="0" t="0" r="0" b="0"/>
            <wp:wrapNone/>
            <wp:docPr id="36" name="Bild 1" descr="Cafeteria Gemeindefest">
              <a:hlinkClick xmlns:a="http://schemas.openxmlformats.org/drawingml/2006/main" r:id="rId11" tooltip="&quot;Cafeteria Gemeindefe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feteria Gemeindefest">
                      <a:hlinkClick r:id="rId11" tooltip="&quot;Cafeteria Gemeindefe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19" cy="48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6BD3">
        <w:rPr>
          <w:b/>
          <w:bCs/>
        </w:rPr>
        <w:t xml:space="preserve">Dienstag, 08.09.2026 </w:t>
      </w:r>
      <w:r w:rsidR="001D6BD3">
        <w:rPr>
          <w:b/>
          <w:bCs/>
        </w:rPr>
        <w:tab/>
        <w:t xml:space="preserve">MARIÄ GEBURT </w:t>
      </w:r>
    </w:p>
    <w:p w14:paraId="57DCC1F1" w14:textId="0796BC5B" w:rsidR="001D6BD3" w:rsidRDefault="001D6BD3">
      <w:pPr>
        <w:pStyle w:val="Termin"/>
      </w:pPr>
      <w:r>
        <w:tab/>
        <w:t xml:space="preserve">A </w:t>
      </w:r>
      <w:r>
        <w:tab/>
        <w:t xml:space="preserve">09.00 </w:t>
      </w:r>
      <w:r>
        <w:tab/>
        <w:t>Morgendlicher Gottesdienst mit Gebetsbitte für</w:t>
      </w:r>
      <w:r w:rsidR="00C8285E">
        <w:br/>
      </w:r>
      <w:r>
        <w:t>die Kranken in unserer Pfarrei</w:t>
      </w:r>
      <w:r w:rsidR="00C8285E">
        <w:t>,</w:t>
      </w:r>
      <w:r w:rsidR="00C8285E">
        <w:br/>
      </w:r>
      <w:r w:rsidR="00C8285E" w:rsidRPr="00C8285E">
        <w:rPr>
          <w:i/>
          <w:iCs/>
          <w:sz w:val="18"/>
          <w:szCs w:val="22"/>
        </w:rPr>
        <w:t>anschl. gemeinsames Frühstück im Haus der Begegnung</w:t>
      </w:r>
    </w:p>
    <w:p w14:paraId="4B092267" w14:textId="0DE2BFDF" w:rsidR="001D6BD3" w:rsidRDefault="001D6BD3" w:rsidP="00C8285E">
      <w:pPr>
        <w:pStyle w:val="Termin"/>
        <w:ind w:right="-227"/>
      </w:pPr>
      <w:r>
        <w:tab/>
        <w:t xml:space="preserve">E </w:t>
      </w:r>
      <w:r>
        <w:tab/>
        <w:t xml:space="preserve">19.15 </w:t>
      </w:r>
      <w:r>
        <w:tab/>
        <w:t>Hl. Messe mit Gebetsbitte für</w:t>
      </w:r>
      <w:r w:rsidR="00C8285E">
        <w:br/>
      </w:r>
      <w:r>
        <w:t>Georg und Aloisia Keller mit verst. Angehörigen /</w:t>
      </w:r>
      <w:r w:rsidR="00C8285E">
        <w:br/>
      </w:r>
      <w:r>
        <w:t>Augustina und Johannes Schneider mit verst. Angehörigen/</w:t>
      </w:r>
      <w:r w:rsidR="00C8285E">
        <w:br/>
      </w:r>
      <w:r>
        <w:t>die Verstorbenen der Familie Oswald /</w:t>
      </w:r>
      <w:r w:rsidR="00C8285E">
        <w:br/>
      </w:r>
      <w:r>
        <w:t>Manfred und Christian Mack /</w:t>
      </w:r>
      <w:r w:rsidR="00C8285E">
        <w:br/>
      </w:r>
      <w:r>
        <w:t>Agathe und Josef Weber</w:t>
      </w:r>
    </w:p>
    <w:p w14:paraId="387999D1" w14:textId="77777777" w:rsidR="001D6BD3" w:rsidRDefault="001D6BD3">
      <w:pPr>
        <w:pStyle w:val="Tag"/>
      </w:pPr>
      <w:r>
        <w:rPr>
          <w:b/>
          <w:bCs/>
        </w:rPr>
        <w:t xml:space="preserve">Mittwoch, 09.09.2026 </w:t>
      </w:r>
      <w:r>
        <w:rPr>
          <w:b/>
          <w:bCs/>
        </w:rPr>
        <w:tab/>
        <w:t xml:space="preserve"> </w:t>
      </w:r>
    </w:p>
    <w:p w14:paraId="2C0EBCF2" w14:textId="1CB3E8FD" w:rsidR="001D6BD3" w:rsidRDefault="001D6BD3" w:rsidP="00C8285E">
      <w:pPr>
        <w:pStyle w:val="Termin"/>
        <w:ind w:right="-369"/>
      </w:pPr>
      <w:r>
        <w:tab/>
        <w:t xml:space="preserve">D </w:t>
      </w:r>
      <w:r>
        <w:tab/>
        <w:t xml:space="preserve">19.15 </w:t>
      </w:r>
      <w:r>
        <w:tab/>
        <w:t>Hl. Messe mit Gebetsbitte für</w:t>
      </w:r>
      <w:r w:rsidR="00C8285E">
        <w:br/>
      </w:r>
      <w:r>
        <w:t>Maria Hirschvogel und</w:t>
      </w:r>
      <w:r w:rsidR="00C8285E">
        <w:br/>
      </w:r>
      <w:r>
        <w:t>verst. Verwandtschaft Hirschvogel - Möckl - Stanka /</w:t>
      </w:r>
      <w:r w:rsidR="00C8285E">
        <w:br/>
      </w:r>
      <w:r>
        <w:t xml:space="preserve">Johann </w:t>
      </w:r>
      <w:proofErr w:type="gramStart"/>
      <w:r>
        <w:t>Gleich</w:t>
      </w:r>
      <w:proofErr w:type="gramEnd"/>
      <w:r>
        <w:t xml:space="preserve"> und</w:t>
      </w:r>
      <w:r w:rsidR="00C8285E">
        <w:br/>
      </w:r>
      <w:r>
        <w:t>Johann und Theresia Waibl mit verst. Angehörigen /</w:t>
      </w:r>
      <w:r w:rsidR="00C8285E">
        <w:br/>
      </w:r>
      <w:r>
        <w:t>Otto und Veronika Haaf und</w:t>
      </w:r>
      <w:r w:rsidR="00C8285E">
        <w:br/>
      </w:r>
      <w:r>
        <w:t>Tochter Waltraud und</w:t>
      </w:r>
      <w:r w:rsidR="00C8285E">
        <w:t xml:space="preserve"> </w:t>
      </w:r>
      <w:r>
        <w:t>Josefa Weber mit verst. Angehörigen/</w:t>
      </w:r>
      <w:r w:rsidR="00C8285E">
        <w:br/>
      </w:r>
      <w:r>
        <w:t>Johann und Johanna Lieb mit Sohn Hans,</w:t>
      </w:r>
      <w:r w:rsidR="00C8285E">
        <w:br/>
      </w:r>
      <w:r>
        <w:t>Töchter Josefine Waibl und Maria Lieb (</w:t>
      </w:r>
      <w:proofErr w:type="spellStart"/>
      <w:r>
        <w:t>Stiftsm</w:t>
      </w:r>
      <w:proofErr w:type="spellEnd"/>
      <w:r>
        <w:t>.) /</w:t>
      </w:r>
      <w:r w:rsidR="00C8285E">
        <w:br/>
      </w:r>
      <w:r>
        <w:t>Paul, Hedwig und Benedikt Haseitl und Sarah Seitschek /</w:t>
      </w:r>
      <w:r w:rsidR="00C8285E">
        <w:br/>
      </w:r>
      <w:r>
        <w:t>Johann und Ernestine Hitzelberger (</w:t>
      </w:r>
      <w:proofErr w:type="spellStart"/>
      <w:r>
        <w:t>Stiftsm</w:t>
      </w:r>
      <w:proofErr w:type="spellEnd"/>
      <w:r>
        <w:t>.) /</w:t>
      </w:r>
      <w:r w:rsidR="00C8285E">
        <w:br/>
      </w:r>
      <w:r>
        <w:t>Günther und Siegfried Inning mit verst. Angehörigen und</w:t>
      </w:r>
      <w:r w:rsidR="00C8285E">
        <w:br/>
      </w:r>
      <w:r>
        <w:t>Br. Gabriel /</w:t>
      </w:r>
      <w:r w:rsidR="00C8285E">
        <w:br/>
      </w:r>
      <w:r>
        <w:t>Helene und Franz Stahl und Anni Karg /</w:t>
      </w:r>
      <w:r w:rsidR="00C8285E">
        <w:br/>
      </w:r>
      <w:r>
        <w:t>Leni und Leo Braunegger /</w:t>
      </w:r>
      <w:r w:rsidR="00C8285E">
        <w:br/>
      </w:r>
      <w:r>
        <w:t>Sofie Geiger (JM)</w:t>
      </w:r>
    </w:p>
    <w:p w14:paraId="4C735778" w14:textId="3493C3F9" w:rsidR="001D6BD3" w:rsidRDefault="001D6BD3">
      <w:pPr>
        <w:pStyle w:val="Tag"/>
      </w:pPr>
      <w:r>
        <w:rPr>
          <w:b/>
          <w:bCs/>
        </w:rPr>
        <w:t xml:space="preserve">Donnerstag, 10.09.2026 </w:t>
      </w:r>
    </w:p>
    <w:p w14:paraId="7FEF8256" w14:textId="02B00BBB" w:rsidR="001D6BD3" w:rsidRDefault="001D6BD3">
      <w:pPr>
        <w:pStyle w:val="Termin"/>
      </w:pPr>
      <w:r>
        <w:tab/>
      </w:r>
      <w:proofErr w:type="spellStart"/>
      <w:r>
        <w:t>We</w:t>
      </w:r>
      <w:proofErr w:type="spellEnd"/>
      <w:r>
        <w:t xml:space="preserve"> </w:t>
      </w:r>
      <w:r>
        <w:tab/>
        <w:t xml:space="preserve">19.15 </w:t>
      </w:r>
      <w:r>
        <w:tab/>
        <w:t>Hl. Messe mit Gebetsbitte für</w:t>
      </w:r>
      <w:r w:rsidR="00C8285E">
        <w:br/>
      </w:r>
      <w:r>
        <w:t>Raimund und Viktoria Knie</w:t>
      </w:r>
    </w:p>
    <w:p w14:paraId="22682517" w14:textId="77777777" w:rsidR="001D6BD3" w:rsidRDefault="001D6BD3">
      <w:pPr>
        <w:pStyle w:val="Tag"/>
      </w:pPr>
      <w:r>
        <w:rPr>
          <w:b/>
          <w:bCs/>
        </w:rPr>
        <w:lastRenderedPageBreak/>
        <w:t xml:space="preserve">Freitag, 11.09.2026 </w:t>
      </w:r>
      <w:r>
        <w:rPr>
          <w:b/>
          <w:bCs/>
        </w:rPr>
        <w:tab/>
        <w:t xml:space="preserve"> </w:t>
      </w:r>
    </w:p>
    <w:p w14:paraId="621D89B6" w14:textId="77777777" w:rsidR="00FB5BA8" w:rsidRPr="002C4368" w:rsidRDefault="00FB5BA8" w:rsidP="00FB5B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djustRightInd w:val="0"/>
        <w:spacing w:before="0" w:after="40"/>
        <w:ind w:left="2211" w:hanging="2211"/>
        <w:rPr>
          <w:sz w:val="4"/>
          <w:szCs w:val="4"/>
        </w:rPr>
      </w:pPr>
    </w:p>
    <w:p w14:paraId="2238FE0F" w14:textId="77777777" w:rsidR="00FB5BA8" w:rsidRPr="002C4368" w:rsidRDefault="00FB5BA8" w:rsidP="00FB5B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djustRightInd w:val="0"/>
        <w:spacing w:before="0"/>
        <w:ind w:left="2211" w:hanging="2211"/>
        <w:rPr>
          <w:sz w:val="20"/>
        </w:rPr>
      </w:pPr>
      <w:r w:rsidRPr="002C4368"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27FA255" wp14:editId="658365A0">
            <wp:simplePos x="0" y="0"/>
            <wp:positionH relativeFrom="column">
              <wp:posOffset>-10795</wp:posOffset>
            </wp:positionH>
            <wp:positionV relativeFrom="paragraph">
              <wp:posOffset>81915</wp:posOffset>
            </wp:positionV>
            <wp:extent cx="466725" cy="695325"/>
            <wp:effectExtent l="0" t="0" r="9525" b="9525"/>
            <wp:wrapNone/>
            <wp:docPr id="8" name="Grafik 16" descr="Piet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95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4368">
        <w:rPr>
          <w:sz w:val="20"/>
        </w:rPr>
        <w:tab/>
        <w:t xml:space="preserve">A </w:t>
      </w:r>
      <w:r w:rsidRPr="002C4368">
        <w:rPr>
          <w:sz w:val="20"/>
        </w:rPr>
        <w:tab/>
        <w:t xml:space="preserve">18.15 </w:t>
      </w:r>
      <w:r w:rsidRPr="002C4368">
        <w:rPr>
          <w:sz w:val="20"/>
        </w:rPr>
        <w:tab/>
        <w:t>Abmarsch zur Gelöbniswallfahrt</w:t>
      </w:r>
    </w:p>
    <w:p w14:paraId="7F775159" w14:textId="77777777" w:rsidR="00FB5BA8" w:rsidRPr="002C4368" w:rsidRDefault="00FB5BA8" w:rsidP="00FB5B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djustRightInd w:val="0"/>
        <w:spacing w:before="0" w:after="40"/>
        <w:ind w:left="2211" w:hanging="2211"/>
        <w:jc w:val="right"/>
        <w:rPr>
          <w:i/>
          <w:sz w:val="20"/>
        </w:rPr>
      </w:pPr>
      <w:r w:rsidRPr="002C4368">
        <w:rPr>
          <w:i/>
          <w:sz w:val="20"/>
        </w:rPr>
        <w:t>bei schlechtem Wetter um 18.45 Uhr Rosenkranz in der Stockkapelle</w:t>
      </w:r>
    </w:p>
    <w:p w14:paraId="1F78C39D" w14:textId="77777777" w:rsidR="00FB5BA8" w:rsidRDefault="00FB5BA8" w:rsidP="00FB5B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djustRightInd w:val="0"/>
        <w:spacing w:before="0" w:after="40"/>
        <w:ind w:left="2211" w:hanging="2211"/>
        <w:rPr>
          <w:sz w:val="20"/>
        </w:rPr>
      </w:pPr>
      <w:r w:rsidRPr="002C4368">
        <w:rPr>
          <w:sz w:val="20"/>
        </w:rPr>
        <w:tab/>
      </w:r>
      <w:r w:rsidRPr="002C4368">
        <w:rPr>
          <w:sz w:val="20"/>
        </w:rPr>
        <w:tab/>
        <w:t xml:space="preserve">19.15 </w:t>
      </w:r>
      <w:r w:rsidRPr="002C4368">
        <w:rPr>
          <w:sz w:val="20"/>
        </w:rPr>
        <w:tab/>
        <w:t xml:space="preserve">Stockkapelle: Gottesdienst zur Gelöbniswallfahrt </w:t>
      </w:r>
      <w:r w:rsidRPr="002C4368">
        <w:rPr>
          <w:sz w:val="20"/>
        </w:rPr>
        <w:br/>
        <w:t>mit Gebetsbitte für</w:t>
      </w:r>
      <w:r w:rsidRPr="002C4368">
        <w:rPr>
          <w:sz w:val="20"/>
        </w:rPr>
        <w:br/>
        <w:t xml:space="preserve">die verst. Stifter und Wohltäter der Stockkapelle </w:t>
      </w:r>
    </w:p>
    <w:p w14:paraId="76F5104F" w14:textId="77777777" w:rsidR="00FB5BA8" w:rsidRPr="002C4368" w:rsidRDefault="00FB5BA8" w:rsidP="00FB5BA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djustRightInd w:val="0"/>
        <w:spacing w:before="0" w:after="40"/>
        <w:ind w:left="2211" w:hanging="2211"/>
        <w:rPr>
          <w:sz w:val="4"/>
          <w:szCs w:val="4"/>
        </w:rPr>
      </w:pPr>
    </w:p>
    <w:p w14:paraId="0B9D8302" w14:textId="77777777" w:rsidR="00D0604F" w:rsidRPr="00D0604F" w:rsidRDefault="00D0604F" w:rsidP="00D0604F">
      <w:pPr>
        <w:pStyle w:val="Tag"/>
        <w:pBdr>
          <w:top w:val="none" w:sz="0" w:space="0" w:color="auto"/>
        </w:pBdr>
        <w:spacing w:before="0" w:after="0"/>
      </w:pPr>
    </w:p>
    <w:p w14:paraId="313AE4DD" w14:textId="46AD90EC" w:rsidR="00FB5BA8" w:rsidRPr="00FB5BA8" w:rsidRDefault="001D6BD3" w:rsidP="00FB5BA8">
      <w:pPr>
        <w:pStyle w:val="Tag"/>
        <w:rPr>
          <w:i/>
          <w:iCs/>
          <w:sz w:val="18"/>
          <w:szCs w:val="22"/>
        </w:rPr>
      </w:pPr>
      <w:r>
        <w:rPr>
          <w:b/>
          <w:bCs/>
        </w:rPr>
        <w:t xml:space="preserve">Samstag, 12.09.2026 </w:t>
      </w:r>
      <w:r>
        <w:rPr>
          <w:b/>
          <w:bCs/>
        </w:rPr>
        <w:tab/>
        <w:t xml:space="preserve">Mariä Namen </w:t>
      </w:r>
      <w:r w:rsidR="00FB5BA8">
        <w:rPr>
          <w:b/>
          <w:bCs/>
        </w:rPr>
        <w:br/>
      </w:r>
      <w:r w:rsidR="00FB5BA8" w:rsidRPr="00FB5BA8">
        <w:rPr>
          <w:i/>
          <w:iCs/>
          <w:sz w:val="18"/>
          <w:szCs w:val="22"/>
        </w:rPr>
        <w:t>Kollekte für den Welttag der sozialen Kommunikationsmittel</w:t>
      </w:r>
    </w:p>
    <w:p w14:paraId="2BE46C13" w14:textId="7178016F" w:rsidR="001D6BD3" w:rsidRDefault="00FB5BA8">
      <w:pPr>
        <w:pStyle w:val="Termin"/>
      </w:pPr>
      <w:r>
        <w:t xml:space="preserve">      </w:t>
      </w:r>
      <w:r w:rsidR="001D6BD3">
        <w:t>D</w:t>
      </w:r>
      <w:r>
        <w:t>-A-O-U</w:t>
      </w:r>
      <w:r w:rsidR="001D6BD3">
        <w:t xml:space="preserve"> </w:t>
      </w:r>
      <w:r w:rsidR="001D6BD3">
        <w:tab/>
        <w:t xml:space="preserve">16.00 </w:t>
      </w:r>
      <w:r w:rsidR="001D6BD3">
        <w:tab/>
        <w:t xml:space="preserve">Rosenkranz </w:t>
      </w:r>
    </w:p>
    <w:p w14:paraId="7512CC6C" w14:textId="31BE1CD4" w:rsidR="001D6BD3" w:rsidRDefault="001D6BD3">
      <w:pPr>
        <w:pStyle w:val="Termin"/>
      </w:pPr>
      <w:r>
        <w:tab/>
        <w:t xml:space="preserve">L </w:t>
      </w:r>
      <w:r>
        <w:tab/>
        <w:t xml:space="preserve">18.45 </w:t>
      </w:r>
      <w:r>
        <w:tab/>
        <w:t>Rosenkranz, Vorabendmesse</w:t>
      </w:r>
      <w:r w:rsidR="00FB5BA8">
        <w:br/>
      </w:r>
      <w:r>
        <w:t>mit Gebetsbitte für</w:t>
      </w:r>
      <w:r w:rsidR="00FB5BA8">
        <w:br/>
      </w:r>
      <w:r>
        <w:t xml:space="preserve">Thomas </w:t>
      </w:r>
      <w:r w:rsidR="00215853">
        <w:t xml:space="preserve">und Johann </w:t>
      </w:r>
      <w:r>
        <w:t>Brücklmeier</w:t>
      </w:r>
      <w:r w:rsidR="00215853">
        <w:t xml:space="preserve"> mit Hermann Klein</w:t>
      </w:r>
      <w:r>
        <w:t>/</w:t>
      </w:r>
      <w:r w:rsidR="00FB5BA8">
        <w:br/>
      </w:r>
      <w:r>
        <w:t>Genoveva Sanktjohanser /</w:t>
      </w:r>
      <w:r w:rsidR="00FB5BA8">
        <w:br/>
      </w:r>
      <w:r>
        <w:t>Max und Katharina Wind</w:t>
      </w:r>
    </w:p>
    <w:p w14:paraId="6D393BED" w14:textId="709B82E6" w:rsidR="001D6BD3" w:rsidRDefault="001D6BD3">
      <w:pPr>
        <w:pStyle w:val="Termin"/>
      </w:pPr>
      <w:r>
        <w:tab/>
        <w:t xml:space="preserve">S </w:t>
      </w:r>
      <w:r>
        <w:tab/>
        <w:t xml:space="preserve">18.45 </w:t>
      </w:r>
      <w:r>
        <w:tab/>
        <w:t>Beichte und Rosenkranz, Vorabendmesse</w:t>
      </w:r>
      <w:r w:rsidR="00FB5BA8">
        <w:br/>
      </w:r>
      <w:r>
        <w:t>mit Gebetsbitte für</w:t>
      </w:r>
      <w:r w:rsidR="00FB5BA8">
        <w:br/>
      </w:r>
      <w:r>
        <w:t>Gottfried Pirthauer mit Tochter Edeltraud Pirthauer und</w:t>
      </w:r>
      <w:r w:rsidR="00FB5BA8">
        <w:br/>
      </w:r>
      <w:r>
        <w:t>Enkel Andreas Brock</w:t>
      </w:r>
    </w:p>
    <w:p w14:paraId="08C16CE7" w14:textId="77777777" w:rsidR="00D0604F" w:rsidRDefault="00D0604F">
      <w:pPr>
        <w:pStyle w:val="Termin"/>
      </w:pPr>
    </w:p>
    <w:p w14:paraId="3222D885" w14:textId="4E31C858" w:rsidR="001D6BD3" w:rsidRPr="00FB5BA8" w:rsidRDefault="001D6BD3" w:rsidP="00FB5BA8">
      <w:pPr>
        <w:pStyle w:val="Tag"/>
        <w:rPr>
          <w:i/>
          <w:iCs/>
          <w:sz w:val="18"/>
          <w:szCs w:val="22"/>
        </w:rPr>
      </w:pPr>
      <w:r>
        <w:rPr>
          <w:b/>
          <w:bCs/>
        </w:rPr>
        <w:t xml:space="preserve">Sonntag, 13.09.2026 </w:t>
      </w:r>
      <w:r>
        <w:rPr>
          <w:b/>
          <w:bCs/>
        </w:rPr>
        <w:tab/>
        <w:t xml:space="preserve">24. SONNTAG IM JAHRESKREIS </w:t>
      </w:r>
      <w:r w:rsidR="00FB5BA8">
        <w:rPr>
          <w:b/>
          <w:bCs/>
        </w:rPr>
        <w:br/>
      </w:r>
      <w:r w:rsidRPr="00FB5BA8">
        <w:rPr>
          <w:i/>
          <w:iCs/>
          <w:sz w:val="18"/>
          <w:szCs w:val="22"/>
        </w:rPr>
        <w:t>Kollekte für den Welttag der sozialen Kommunikationsmittel</w:t>
      </w:r>
    </w:p>
    <w:p w14:paraId="0C967A6D" w14:textId="62CFCFEB" w:rsidR="00A50E1C" w:rsidRPr="00A50E1C" w:rsidRDefault="00A50E1C" w:rsidP="00A50E1C">
      <w:pPr>
        <w:widowControl w:val="0"/>
        <w:tabs>
          <w:tab w:val="left" w:pos="709"/>
          <w:tab w:val="left" w:pos="1418"/>
          <w:tab w:val="left" w:pos="2211"/>
        </w:tabs>
        <w:autoSpaceDE w:val="0"/>
        <w:adjustRightInd w:val="0"/>
        <w:spacing w:before="0" w:after="40"/>
        <w:ind w:left="2211" w:hanging="2211"/>
        <w:rPr>
          <w:sz w:val="10"/>
          <w:szCs w:val="10"/>
        </w:rPr>
      </w:pPr>
      <w:r w:rsidRPr="00AE3303">
        <w:rPr>
          <w:noProof/>
          <w:sz w:val="20"/>
        </w:rPr>
        <w:drawing>
          <wp:anchor distT="0" distB="0" distL="114300" distR="114300" simplePos="0" relativeHeight="251671552" behindDoc="1" locked="0" layoutInCell="1" allowOverlap="1" wp14:anchorId="63D9BEFA" wp14:editId="6A9EA293">
            <wp:simplePos x="0" y="0"/>
            <wp:positionH relativeFrom="column">
              <wp:posOffset>-52396</wp:posOffset>
            </wp:positionH>
            <wp:positionV relativeFrom="paragraph">
              <wp:posOffset>96490</wp:posOffset>
            </wp:positionV>
            <wp:extent cx="4725670" cy="1504060"/>
            <wp:effectExtent l="0" t="0" r="0" b="1270"/>
            <wp:wrapNone/>
            <wp:docPr id="576391489" name="Grafik 1" descr="Ein Bild, das draußen, Himmel, Gras, Gebäud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391489" name="Grafik 1" descr="Ein Bild, das draußen, Himmel, Gras, Gebäude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43" r="7131" b="20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841" cy="150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E35E73" w14:textId="721149E5" w:rsidR="00A50E1C" w:rsidRPr="00A50E1C" w:rsidRDefault="00A50E1C" w:rsidP="00A50E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utoSpaceDN w:val="0"/>
        <w:adjustRightInd w:val="0"/>
        <w:spacing w:before="0" w:after="40"/>
        <w:ind w:left="2211" w:hanging="2211"/>
        <w:rPr>
          <w:sz w:val="20"/>
        </w:rPr>
      </w:pPr>
    </w:p>
    <w:p w14:paraId="44AB13C1" w14:textId="77777777" w:rsidR="00A50E1C" w:rsidRPr="00A50E1C" w:rsidRDefault="00A50E1C" w:rsidP="00A50E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utoSpaceDN w:val="0"/>
        <w:adjustRightInd w:val="0"/>
        <w:spacing w:before="0" w:after="40"/>
        <w:ind w:left="2211" w:hanging="2211"/>
        <w:rPr>
          <w:i/>
          <w:iCs/>
          <w:sz w:val="18"/>
          <w:szCs w:val="22"/>
        </w:rPr>
      </w:pPr>
      <w:r w:rsidRPr="00A50E1C">
        <w:rPr>
          <w:sz w:val="20"/>
        </w:rPr>
        <w:tab/>
        <w:t xml:space="preserve"> </w:t>
      </w:r>
      <w:r w:rsidRPr="00A50E1C">
        <w:rPr>
          <w:sz w:val="20"/>
        </w:rPr>
        <w:tab/>
      </w:r>
      <w:r w:rsidRPr="00A50E1C">
        <w:rPr>
          <w:b/>
          <w:bCs/>
          <w:sz w:val="22"/>
          <w:szCs w:val="28"/>
        </w:rPr>
        <w:t xml:space="preserve">10.30 </w:t>
      </w:r>
      <w:r w:rsidRPr="00A50E1C">
        <w:rPr>
          <w:b/>
          <w:bCs/>
          <w:sz w:val="22"/>
          <w:szCs w:val="28"/>
        </w:rPr>
        <w:tab/>
        <w:t>Bergmesse der Pfarreiengemeinschaft</w:t>
      </w:r>
      <w:r w:rsidRPr="00A50E1C">
        <w:rPr>
          <w:b/>
          <w:bCs/>
          <w:sz w:val="22"/>
          <w:szCs w:val="28"/>
        </w:rPr>
        <w:br/>
        <w:t>auf dem Hohenpeißenberg</w:t>
      </w:r>
      <w:r w:rsidRPr="00A50E1C">
        <w:rPr>
          <w:sz w:val="20"/>
        </w:rPr>
        <w:br/>
      </w:r>
      <w:r w:rsidRPr="00A50E1C">
        <w:rPr>
          <w:i/>
          <w:iCs/>
          <w:sz w:val="18"/>
          <w:szCs w:val="22"/>
        </w:rPr>
        <w:t>musikalisch gestaltet von der Musikkapelle Asch</w:t>
      </w:r>
    </w:p>
    <w:p w14:paraId="7221B2DE" w14:textId="29570508" w:rsidR="00A50E1C" w:rsidRPr="00A50E1C" w:rsidRDefault="00A50E1C" w:rsidP="00A50E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410"/>
        </w:tabs>
        <w:autoSpaceDE w:val="0"/>
        <w:autoSpaceDN w:val="0"/>
        <w:adjustRightInd w:val="0"/>
        <w:spacing w:before="0" w:after="40"/>
        <w:rPr>
          <w:sz w:val="18"/>
          <w:szCs w:val="22"/>
        </w:rPr>
      </w:pPr>
      <w:r w:rsidRPr="00A50E1C">
        <w:rPr>
          <w:i/>
          <w:iCs/>
          <w:sz w:val="18"/>
          <w:szCs w:val="22"/>
        </w:rPr>
        <w:br/>
      </w:r>
      <w:r w:rsidRPr="00A50E1C">
        <w:rPr>
          <w:sz w:val="18"/>
          <w:szCs w:val="22"/>
        </w:rPr>
        <w:t>Die Bergmesse findet bei jedem Wetter auf dem Hohenpeißenberg statt,</w:t>
      </w:r>
      <w:r w:rsidRPr="00A50E1C">
        <w:rPr>
          <w:sz w:val="18"/>
          <w:szCs w:val="22"/>
        </w:rPr>
        <w:br/>
        <w:t>bei schönem Wetter im Freien</w:t>
      </w:r>
      <w:r w:rsidRPr="00A50E1C">
        <w:rPr>
          <w:sz w:val="18"/>
          <w:szCs w:val="22"/>
        </w:rPr>
        <w:br/>
        <w:t>-da es keine Sitzgelegenheiten gibt, bringen Sie bei Bedarf bitte einen Klappstuhl o. ä. mit-,</w:t>
      </w:r>
      <w:r w:rsidRPr="00A50E1C">
        <w:rPr>
          <w:sz w:val="18"/>
          <w:szCs w:val="22"/>
        </w:rPr>
        <w:br/>
        <w:t>bei schlechtem Wetter in der Wallfahrtskirche Mariä Himmelfahrt.</w:t>
      </w:r>
    </w:p>
    <w:p w14:paraId="11D7F419" w14:textId="77777777" w:rsidR="00A50E1C" w:rsidRPr="00A50E1C" w:rsidRDefault="00A50E1C" w:rsidP="00A50E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1418"/>
          <w:tab w:val="left" w:pos="2211"/>
        </w:tabs>
        <w:autoSpaceDE w:val="0"/>
        <w:autoSpaceDN w:val="0"/>
        <w:adjustRightInd w:val="0"/>
        <w:spacing w:before="0" w:after="40"/>
        <w:ind w:left="2211" w:hanging="2211"/>
        <w:rPr>
          <w:sz w:val="20"/>
        </w:rPr>
      </w:pPr>
    </w:p>
    <w:p w14:paraId="46827799" w14:textId="24BC29E4" w:rsidR="00FB5BA8" w:rsidRDefault="00D864BF" w:rsidP="00A50E1C">
      <w:pPr>
        <w:pStyle w:val="Termin"/>
      </w:pPr>
      <w:r w:rsidRPr="002C4368">
        <w:rPr>
          <w:rFonts w:ascii="Verdana" w:hAnsi="Verdana"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59C84D4F" wp14:editId="422B479C">
            <wp:simplePos x="0" y="0"/>
            <wp:positionH relativeFrom="column">
              <wp:posOffset>177853</wp:posOffset>
            </wp:positionH>
            <wp:positionV relativeFrom="paragraph">
              <wp:posOffset>66675</wp:posOffset>
            </wp:positionV>
            <wp:extent cx="350378" cy="550047"/>
            <wp:effectExtent l="0" t="0" r="0" b="2540"/>
            <wp:wrapNone/>
            <wp:docPr id="1107530643" name="Grafik 16" descr="Piet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378" cy="5500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38320" w14:textId="11670B82" w:rsidR="00FB5BA8" w:rsidRPr="00E159E8" w:rsidRDefault="00FB5BA8" w:rsidP="00D864BF">
      <w:pPr>
        <w:pStyle w:val="Termi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66" w:hanging="1077"/>
        <w:rPr>
          <w:b/>
          <w:bCs/>
        </w:rPr>
      </w:pPr>
      <w:r w:rsidRPr="00E159E8">
        <w:rPr>
          <w:b/>
          <w:bCs/>
        </w:rPr>
        <w:tab/>
        <w:t xml:space="preserve">15.30 </w:t>
      </w:r>
      <w:r w:rsidRPr="00E159E8">
        <w:rPr>
          <w:b/>
          <w:bCs/>
        </w:rPr>
        <w:tab/>
        <w:t>Stockkapelle:</w:t>
      </w:r>
      <w:r w:rsidRPr="008D481B">
        <w:rPr>
          <w:rFonts w:ascii="Verdana" w:hAnsi="Verdana"/>
          <w:noProof/>
          <w:color w:val="000000"/>
          <w:sz w:val="18"/>
          <w:szCs w:val="18"/>
        </w:rPr>
        <w:t xml:space="preserve"> </w:t>
      </w:r>
      <w:r w:rsidRPr="00E159E8">
        <w:rPr>
          <w:b/>
          <w:bCs/>
        </w:rPr>
        <w:br/>
        <w:t xml:space="preserve">Fatima-Andacht </w:t>
      </w:r>
    </w:p>
    <w:p w14:paraId="2017F654" w14:textId="1F86F82C" w:rsidR="00FB5BA8" w:rsidRDefault="00FB5BA8">
      <w:pPr>
        <w:pStyle w:val="Termin"/>
      </w:pPr>
    </w:p>
    <w:p w14:paraId="3D894256" w14:textId="6D144494" w:rsidR="001D6BD3" w:rsidRPr="007736A5" w:rsidRDefault="001D6BD3">
      <w:pPr>
        <w:pStyle w:val="Termin"/>
        <w:rPr>
          <w:b/>
          <w:bCs/>
        </w:rPr>
      </w:pPr>
      <w:r>
        <w:tab/>
      </w:r>
      <w:r w:rsidRPr="007736A5">
        <w:rPr>
          <w:b/>
          <w:bCs/>
        </w:rPr>
        <w:t xml:space="preserve">O </w:t>
      </w:r>
      <w:r w:rsidRPr="007736A5">
        <w:rPr>
          <w:b/>
          <w:bCs/>
        </w:rPr>
        <w:tab/>
        <w:t xml:space="preserve">19.15 </w:t>
      </w:r>
      <w:r w:rsidRPr="007736A5">
        <w:rPr>
          <w:b/>
          <w:bCs/>
        </w:rPr>
        <w:tab/>
        <w:t xml:space="preserve">Pfarrgottesdienst </w:t>
      </w:r>
    </w:p>
    <w:p w14:paraId="2337479E" w14:textId="758B976F" w:rsidR="00FB5BA8" w:rsidRDefault="00FB5BA8">
      <w:pPr>
        <w:pStyle w:val="Termin"/>
      </w:pPr>
    </w:p>
    <w:p w14:paraId="644A0C4D" w14:textId="77531D68" w:rsidR="00421A2E" w:rsidRDefault="00421A2E">
      <w:pPr>
        <w:pStyle w:val="Termin"/>
      </w:pPr>
    </w:p>
    <w:p w14:paraId="6C3CE5AA" w14:textId="77777777" w:rsidR="00FB5BA8" w:rsidRDefault="00FB5BA8" w:rsidP="00FB5BA8">
      <w:pPr>
        <w:pStyle w:val="Termin"/>
      </w:pPr>
    </w:p>
    <w:p w14:paraId="774390CF" w14:textId="77777777" w:rsidR="00FB5BA8" w:rsidRDefault="00FB5BA8" w:rsidP="00FB5BA8">
      <w:pPr>
        <w:pStyle w:val="Termin"/>
      </w:pPr>
    </w:p>
    <w:p w14:paraId="76173E52" w14:textId="77777777" w:rsidR="00FB5BA8" w:rsidRPr="005C2EFA" w:rsidRDefault="00FB5BA8" w:rsidP="00FB5BA8">
      <w:pPr>
        <w:shd w:val="clear" w:color="auto" w:fill="D9D9D9" w:themeFill="background1" w:themeFillShade="D9"/>
        <w:spacing w:before="0" w:line="276" w:lineRule="auto"/>
        <w:jc w:val="center"/>
        <w:rPr>
          <w:rFonts w:eastAsia="Aptos" w:cs="Arial"/>
          <w:b/>
          <w:bCs/>
          <w:sz w:val="6"/>
          <w:szCs w:val="6"/>
          <w:lang w:eastAsia="en-US"/>
        </w:rPr>
      </w:pPr>
    </w:p>
    <w:p w14:paraId="74BEC9FF" w14:textId="77777777" w:rsidR="00FB5BA8" w:rsidRPr="005C2EFA" w:rsidRDefault="00FB5BA8" w:rsidP="00FB5BA8">
      <w:pPr>
        <w:shd w:val="clear" w:color="auto" w:fill="D9D9D9" w:themeFill="background1" w:themeFillShade="D9"/>
        <w:spacing w:before="0" w:after="200" w:line="276" w:lineRule="auto"/>
        <w:jc w:val="center"/>
        <w:rPr>
          <w:rFonts w:eastAsia="Aptos" w:cs="Arial"/>
          <w:b/>
          <w:bCs/>
          <w:sz w:val="20"/>
          <w:szCs w:val="20"/>
          <w:lang w:eastAsia="en-US"/>
        </w:rPr>
      </w:pPr>
      <w:r w:rsidRPr="005C2EFA">
        <w:rPr>
          <w:rFonts w:eastAsia="Aptos" w:cs="Arial"/>
          <w:b/>
          <w:bCs/>
          <w:sz w:val="20"/>
          <w:szCs w:val="20"/>
          <w:lang w:eastAsia="en-US"/>
        </w:rPr>
        <w:t>Während der Sommerferien vom 03.08.2026 bis 14.09.2026</w:t>
      </w:r>
      <w:r w:rsidRPr="005C2EFA">
        <w:rPr>
          <w:rFonts w:eastAsia="Aptos" w:cs="Arial"/>
          <w:b/>
          <w:bCs/>
          <w:sz w:val="20"/>
          <w:szCs w:val="20"/>
          <w:lang w:eastAsia="en-US"/>
        </w:rPr>
        <w:br/>
        <w:t>ist unser Pfarrbüro immer nur am Mittwoch</w:t>
      </w:r>
      <w:r w:rsidRPr="005C2EFA">
        <w:rPr>
          <w:rFonts w:eastAsia="Aptos" w:cs="Arial"/>
          <w:b/>
          <w:bCs/>
          <w:sz w:val="20"/>
          <w:szCs w:val="20"/>
          <w:lang w:eastAsia="en-US"/>
        </w:rPr>
        <w:br/>
        <w:t>von 09.30 Uhr bis 13.00 Uhr geöffnet.</w:t>
      </w:r>
    </w:p>
    <w:p w14:paraId="56581F5E" w14:textId="77777777" w:rsidR="00FB5BA8" w:rsidRPr="005C2EFA" w:rsidRDefault="00FB5BA8" w:rsidP="00FB5BA8">
      <w:pPr>
        <w:shd w:val="clear" w:color="auto" w:fill="D9D9D9" w:themeFill="background1" w:themeFillShade="D9"/>
        <w:spacing w:before="0" w:after="200" w:line="276" w:lineRule="auto"/>
        <w:jc w:val="center"/>
        <w:rPr>
          <w:rFonts w:eastAsia="Aptos" w:cs="Arial"/>
          <w:b/>
          <w:bCs/>
          <w:sz w:val="20"/>
          <w:szCs w:val="20"/>
          <w:lang w:eastAsia="en-US"/>
        </w:rPr>
      </w:pPr>
      <w:r w:rsidRPr="005C2EFA">
        <w:rPr>
          <w:rFonts w:eastAsia="Aptos" w:cs="Arial"/>
          <w:b/>
          <w:bCs/>
          <w:sz w:val="20"/>
          <w:szCs w:val="20"/>
          <w:lang w:eastAsia="en-US"/>
        </w:rPr>
        <w:t>In dringenden seelsorglichen Notfällen</w:t>
      </w:r>
      <w:r w:rsidRPr="005C2EFA">
        <w:rPr>
          <w:rFonts w:eastAsia="Aptos" w:cs="Arial"/>
          <w:b/>
          <w:bCs/>
          <w:sz w:val="20"/>
          <w:szCs w:val="20"/>
          <w:lang w:eastAsia="en-US"/>
        </w:rPr>
        <w:br/>
        <w:t>sprechen Sie unter Tel. 08243-2305 bitte eine Nachricht auf Band.</w:t>
      </w:r>
    </w:p>
    <w:p w14:paraId="0DB82A00" w14:textId="77777777" w:rsidR="00FB5BA8" w:rsidRDefault="00FB5BA8" w:rsidP="00FB5BA8">
      <w:pPr>
        <w:shd w:val="clear" w:color="auto" w:fill="D9D9D9" w:themeFill="background1" w:themeFillShade="D9"/>
        <w:spacing w:before="0" w:line="276" w:lineRule="auto"/>
        <w:jc w:val="center"/>
        <w:rPr>
          <w:rFonts w:eastAsia="Aptos" w:cs="Arial"/>
          <w:i/>
          <w:iCs/>
          <w:sz w:val="20"/>
          <w:szCs w:val="20"/>
          <w:lang w:eastAsia="en-US"/>
        </w:rPr>
      </w:pPr>
      <w:r w:rsidRPr="005C2EFA">
        <w:rPr>
          <w:rFonts w:eastAsia="Aptos" w:cs="Arial"/>
          <w:i/>
          <w:iCs/>
          <w:sz w:val="20"/>
          <w:szCs w:val="20"/>
          <w:lang w:eastAsia="en-US"/>
        </w:rPr>
        <w:t>Ab Dienstag, den 15.09.2026 sind wir wieder zu den gewohnten Zeiten für Sie da.</w:t>
      </w:r>
    </w:p>
    <w:p w14:paraId="6D2FF519" w14:textId="77777777" w:rsidR="00FB5BA8" w:rsidRPr="005C2EFA" w:rsidRDefault="00FB5BA8" w:rsidP="00FB5BA8">
      <w:pPr>
        <w:shd w:val="clear" w:color="auto" w:fill="D9D9D9" w:themeFill="background1" w:themeFillShade="D9"/>
        <w:spacing w:before="0" w:line="276" w:lineRule="auto"/>
        <w:jc w:val="center"/>
        <w:rPr>
          <w:rFonts w:eastAsia="Aptos" w:cs="Arial"/>
          <w:i/>
          <w:iCs/>
          <w:sz w:val="6"/>
          <w:szCs w:val="6"/>
          <w:lang w:eastAsia="en-US"/>
        </w:rPr>
      </w:pPr>
    </w:p>
    <w:p w14:paraId="63DABBA3" w14:textId="77777777" w:rsidR="00FB5BA8" w:rsidRDefault="00FB5BA8" w:rsidP="00FB5BA8">
      <w:pPr>
        <w:pStyle w:val="Termin"/>
      </w:pPr>
    </w:p>
    <w:p w14:paraId="595D4A49" w14:textId="611CBD35" w:rsidR="00FB5BA8" w:rsidRDefault="00FB5BA8" w:rsidP="00FB5BA8">
      <w:pPr>
        <w:pStyle w:val="Termin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73"/>
        <w:gridCol w:w="4113"/>
      </w:tblGrid>
      <w:tr w:rsidR="00FB5BA8" w:rsidRPr="005646E5" w14:paraId="2C9317A1" w14:textId="77777777" w:rsidTr="00566307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F7A5D6" w14:textId="77777777" w:rsidR="00FB5BA8" w:rsidRPr="005646E5" w:rsidRDefault="00FB5BA8" w:rsidP="00566307">
            <w:pPr>
              <w:spacing w:before="0"/>
              <w:rPr>
                <w:rFonts w:cs="Arial"/>
                <w:b/>
                <w:sz w:val="18"/>
                <w:szCs w:val="22"/>
              </w:rPr>
            </w:pPr>
            <w:r w:rsidRPr="005646E5">
              <w:rPr>
                <w:rFonts w:cs="Arial"/>
                <w:b/>
                <w:sz w:val="18"/>
                <w:szCs w:val="22"/>
              </w:rPr>
              <w:t>Öffnungszeiten Pfarrbüro Asch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20259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 xml:space="preserve">Dienstag, Mittwoch, </w:t>
            </w:r>
            <w:proofErr w:type="gramStart"/>
            <w:r w:rsidRPr="005646E5">
              <w:rPr>
                <w:rFonts w:cs="Arial"/>
                <w:sz w:val="18"/>
                <w:szCs w:val="22"/>
              </w:rPr>
              <w:t>Freitag  09.30</w:t>
            </w:r>
            <w:proofErr w:type="gramEnd"/>
            <w:r w:rsidRPr="005646E5">
              <w:rPr>
                <w:rFonts w:cs="Arial"/>
                <w:sz w:val="18"/>
                <w:szCs w:val="22"/>
              </w:rPr>
              <w:t xml:space="preserve"> bis 13.00 Uhr</w:t>
            </w:r>
          </w:p>
          <w:p w14:paraId="1740D0B3" w14:textId="77777777" w:rsidR="00FB5BA8" w:rsidRPr="005646E5" w:rsidRDefault="00FB5BA8" w:rsidP="00566307">
            <w:pPr>
              <w:spacing w:before="0"/>
              <w:rPr>
                <w:rFonts w:cs="Arial"/>
                <w:i/>
                <w:sz w:val="18"/>
                <w:szCs w:val="22"/>
              </w:rPr>
            </w:pPr>
            <w:r w:rsidRPr="005646E5">
              <w:rPr>
                <w:rFonts w:cs="Arial"/>
                <w:i/>
                <w:sz w:val="16"/>
                <w:szCs w:val="22"/>
              </w:rPr>
              <w:t>In den Schulferien ist nur am Mittwoch geöffnet.</w:t>
            </w:r>
          </w:p>
        </w:tc>
      </w:tr>
      <w:tr w:rsidR="00FB5BA8" w:rsidRPr="005646E5" w14:paraId="70BA7206" w14:textId="77777777" w:rsidTr="00566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21FE4299" w14:textId="77777777" w:rsidR="00FB5BA8" w:rsidRPr="005646E5" w:rsidRDefault="00FB5BA8" w:rsidP="00566307">
            <w:pPr>
              <w:spacing w:before="0"/>
              <w:rPr>
                <w:rFonts w:cs="Arial"/>
                <w:b/>
                <w:sz w:val="18"/>
                <w:szCs w:val="22"/>
              </w:rPr>
            </w:pPr>
            <w:r w:rsidRPr="005646E5">
              <w:rPr>
                <w:rFonts w:cs="Arial"/>
                <w:b/>
                <w:sz w:val="18"/>
                <w:szCs w:val="22"/>
              </w:rPr>
              <w:t>Öffnungszeiten Bücherei</w:t>
            </w:r>
          </w:p>
        </w:tc>
        <w:tc>
          <w:tcPr>
            <w:tcW w:w="4252" w:type="dxa"/>
          </w:tcPr>
          <w:p w14:paraId="324DA985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>Donnerstag                           17.00 bis 18.00 Uhr</w:t>
            </w:r>
          </w:p>
          <w:p w14:paraId="686D2729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>Samstag                               15.00 bis 16.00 Uhr</w:t>
            </w:r>
          </w:p>
          <w:p w14:paraId="3E84338D" w14:textId="77777777" w:rsidR="00FB5BA8" w:rsidRPr="005646E5" w:rsidRDefault="00FB5BA8" w:rsidP="00566307">
            <w:pPr>
              <w:spacing w:before="0"/>
              <w:rPr>
                <w:rFonts w:cs="Arial"/>
                <w:i/>
                <w:sz w:val="18"/>
                <w:szCs w:val="22"/>
              </w:rPr>
            </w:pPr>
            <w:r w:rsidRPr="005646E5">
              <w:rPr>
                <w:rFonts w:cs="Arial"/>
                <w:i/>
                <w:sz w:val="16"/>
                <w:szCs w:val="22"/>
              </w:rPr>
              <w:t>In den Schulferien ist nur am Samstag geöffnet.</w:t>
            </w:r>
          </w:p>
        </w:tc>
      </w:tr>
      <w:tr w:rsidR="00FB5BA8" w:rsidRPr="005646E5" w14:paraId="70D33A85" w14:textId="77777777" w:rsidTr="00566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3BB54D29" w14:textId="77777777" w:rsidR="00FB5BA8" w:rsidRPr="005646E5" w:rsidRDefault="00FB5BA8" w:rsidP="00566307">
            <w:pPr>
              <w:spacing w:before="0"/>
              <w:rPr>
                <w:rFonts w:cs="Arial"/>
                <w:b/>
                <w:sz w:val="18"/>
                <w:szCs w:val="22"/>
              </w:rPr>
            </w:pPr>
            <w:r w:rsidRPr="005646E5">
              <w:rPr>
                <w:rFonts w:cs="Arial"/>
                <w:b/>
                <w:sz w:val="18"/>
                <w:szCs w:val="22"/>
              </w:rPr>
              <w:t>Dekan Oliver Grimm</w:t>
            </w:r>
          </w:p>
        </w:tc>
        <w:tc>
          <w:tcPr>
            <w:tcW w:w="4252" w:type="dxa"/>
          </w:tcPr>
          <w:p w14:paraId="355DF6D6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 xml:space="preserve">Tel. 08243-2305 – </w:t>
            </w:r>
            <w:r w:rsidRPr="005646E5">
              <w:rPr>
                <w:rFonts w:cs="Arial"/>
                <w:i/>
                <w:sz w:val="16"/>
                <w:szCs w:val="22"/>
              </w:rPr>
              <w:t>Sprechstunde nach Vereinbarung</w:t>
            </w:r>
          </w:p>
        </w:tc>
      </w:tr>
      <w:tr w:rsidR="00FB5BA8" w:rsidRPr="005646E5" w14:paraId="26B0FAB4" w14:textId="77777777" w:rsidTr="00566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7278E4CB" w14:textId="77777777" w:rsidR="00FB5BA8" w:rsidRPr="005646E5" w:rsidRDefault="00FB5BA8" w:rsidP="00566307">
            <w:pPr>
              <w:spacing w:before="0"/>
              <w:rPr>
                <w:rFonts w:cs="Arial"/>
                <w:b/>
                <w:sz w:val="18"/>
                <w:szCs w:val="22"/>
              </w:rPr>
            </w:pPr>
            <w:r w:rsidRPr="005646E5">
              <w:rPr>
                <w:rFonts w:cs="Arial"/>
                <w:b/>
                <w:sz w:val="18"/>
                <w:szCs w:val="22"/>
              </w:rPr>
              <w:t>Pater Joseph Mangalathukar</w:t>
            </w:r>
            <w:r w:rsidRPr="005646E5">
              <w:rPr>
                <w:rFonts w:cs="Arial"/>
                <w:b/>
                <w:sz w:val="18"/>
                <w:szCs w:val="18"/>
              </w:rPr>
              <w:t>y VC</w:t>
            </w:r>
          </w:p>
        </w:tc>
        <w:tc>
          <w:tcPr>
            <w:tcW w:w="4252" w:type="dxa"/>
          </w:tcPr>
          <w:p w14:paraId="22EE2FEA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>Tel. 08243-424</w:t>
            </w:r>
          </w:p>
        </w:tc>
      </w:tr>
      <w:tr w:rsidR="00FB5BA8" w:rsidRPr="005646E5" w14:paraId="39499066" w14:textId="77777777" w:rsidTr="00566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14:paraId="6E8E84EF" w14:textId="77777777" w:rsidR="00FB5BA8" w:rsidRPr="005646E5" w:rsidRDefault="00FB5BA8" w:rsidP="00566307">
            <w:pPr>
              <w:spacing w:before="0"/>
              <w:rPr>
                <w:rFonts w:cs="Arial"/>
                <w:b/>
                <w:sz w:val="18"/>
                <w:szCs w:val="22"/>
              </w:rPr>
            </w:pPr>
            <w:r w:rsidRPr="005646E5">
              <w:rPr>
                <w:rFonts w:cs="Arial"/>
                <w:b/>
                <w:sz w:val="18"/>
                <w:szCs w:val="22"/>
              </w:rPr>
              <w:t>Pfarr</w:t>
            </w:r>
            <w:r>
              <w:rPr>
                <w:rFonts w:cs="Arial"/>
                <w:b/>
                <w:sz w:val="18"/>
                <w:szCs w:val="22"/>
              </w:rPr>
              <w:t>referent</w:t>
            </w:r>
            <w:r w:rsidRPr="005646E5">
              <w:rPr>
                <w:rFonts w:cs="Arial"/>
                <w:b/>
                <w:sz w:val="18"/>
                <w:szCs w:val="22"/>
              </w:rPr>
              <w:t xml:space="preserve"> Norbert Bobritz</w:t>
            </w:r>
          </w:p>
        </w:tc>
        <w:tc>
          <w:tcPr>
            <w:tcW w:w="4252" w:type="dxa"/>
          </w:tcPr>
          <w:p w14:paraId="6C8EB1D8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>Tel. 08243-9609207</w:t>
            </w:r>
          </w:p>
        </w:tc>
      </w:tr>
      <w:tr w:rsidR="00FB5BA8" w:rsidRPr="007736A5" w14:paraId="70C3E8A9" w14:textId="77777777" w:rsidTr="005663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  <w:tcBorders>
              <w:bottom w:val="single" w:sz="4" w:space="0" w:color="auto"/>
            </w:tcBorders>
          </w:tcPr>
          <w:p w14:paraId="5635664E" w14:textId="77777777" w:rsidR="00FB5BA8" w:rsidRPr="005646E5" w:rsidRDefault="00FB5BA8" w:rsidP="00566307">
            <w:pPr>
              <w:spacing w:before="0"/>
              <w:rPr>
                <w:rFonts w:cs="Arial"/>
                <w:b/>
                <w:sz w:val="18"/>
                <w:szCs w:val="22"/>
              </w:rPr>
            </w:pPr>
            <w:r w:rsidRPr="005646E5">
              <w:rPr>
                <w:rFonts w:cs="Arial"/>
                <w:b/>
                <w:sz w:val="18"/>
                <w:szCs w:val="22"/>
              </w:rPr>
              <w:t>Pfarrbüro Asch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9A2A297" w14:textId="77777777" w:rsidR="00FB5BA8" w:rsidRPr="005646E5" w:rsidRDefault="00FB5BA8" w:rsidP="00566307">
            <w:pPr>
              <w:spacing w:before="0"/>
              <w:rPr>
                <w:rFonts w:cs="Arial"/>
                <w:sz w:val="18"/>
                <w:szCs w:val="22"/>
              </w:rPr>
            </w:pPr>
            <w:r w:rsidRPr="005646E5">
              <w:rPr>
                <w:rFonts w:cs="Arial"/>
                <w:sz w:val="18"/>
                <w:szCs w:val="22"/>
              </w:rPr>
              <w:t>Kirchenweg 2, 86925 Fuchstal, Tel. 08243-2305</w:t>
            </w:r>
          </w:p>
          <w:p w14:paraId="4F44560B" w14:textId="77777777" w:rsidR="00FB5BA8" w:rsidRPr="007736A5" w:rsidRDefault="00FB5BA8" w:rsidP="00566307">
            <w:pPr>
              <w:spacing w:before="0"/>
              <w:rPr>
                <w:rFonts w:cs="Arial"/>
                <w:sz w:val="18"/>
                <w:szCs w:val="22"/>
                <w:lang w:val="en-US"/>
              </w:rPr>
            </w:pPr>
            <w:r w:rsidRPr="007736A5">
              <w:rPr>
                <w:rFonts w:cs="Arial"/>
                <w:sz w:val="18"/>
                <w:szCs w:val="22"/>
                <w:lang w:val="en-US"/>
              </w:rPr>
              <w:t xml:space="preserve">email: </w:t>
            </w:r>
            <w:r>
              <w:fldChar w:fldCharType="begin"/>
            </w:r>
            <w:r w:rsidRPr="007736A5">
              <w:rPr>
                <w:lang w:val="en-US"/>
              </w:rPr>
              <w:instrText>HYPERLINK "mailto:pg-fuchstal@bistum-augsburg.de"</w:instrText>
            </w:r>
            <w:r>
              <w:fldChar w:fldCharType="separate"/>
            </w:r>
            <w:r w:rsidRPr="007736A5">
              <w:rPr>
                <w:rFonts w:cs="Arial"/>
                <w:sz w:val="18"/>
                <w:szCs w:val="22"/>
                <w:lang w:val="en-US"/>
              </w:rPr>
              <w:t>pg-fuchstal@bistum-augsburg.de</w:t>
            </w:r>
            <w:r>
              <w:fldChar w:fldCharType="end"/>
            </w:r>
          </w:p>
          <w:p w14:paraId="0BA5C003" w14:textId="77777777" w:rsidR="00FB5BA8" w:rsidRPr="007736A5" w:rsidRDefault="00FB5BA8" w:rsidP="00566307">
            <w:pPr>
              <w:spacing w:before="0"/>
              <w:rPr>
                <w:rFonts w:cs="Arial"/>
                <w:sz w:val="18"/>
                <w:szCs w:val="22"/>
                <w:lang w:val="en-US"/>
              </w:rPr>
            </w:pPr>
            <w:r w:rsidRPr="007736A5">
              <w:rPr>
                <w:rFonts w:cs="Arial"/>
                <w:sz w:val="18"/>
                <w:szCs w:val="22"/>
                <w:lang w:val="en-US"/>
              </w:rPr>
              <w:t>www.bistum-augsburg.de/pg-fuchstal</w:t>
            </w:r>
          </w:p>
        </w:tc>
      </w:tr>
    </w:tbl>
    <w:p w14:paraId="26C196BA" w14:textId="57DD95AB" w:rsidR="00FB5BA8" w:rsidRPr="005646E5" w:rsidRDefault="00FB5BA8" w:rsidP="00FB5BA8">
      <w:pPr>
        <w:tabs>
          <w:tab w:val="left" w:pos="7088"/>
        </w:tabs>
        <w:spacing w:before="0"/>
        <w:rPr>
          <w:rFonts w:eastAsiaTheme="minorHAnsi" w:cs="Arial"/>
          <w:sz w:val="16"/>
          <w:szCs w:val="22"/>
          <w:lang w:eastAsia="en-US"/>
        </w:rPr>
      </w:pPr>
      <w:r w:rsidRPr="007736A5">
        <w:rPr>
          <w:rFonts w:eastAsiaTheme="minorHAnsi" w:cs="Arial"/>
          <w:sz w:val="16"/>
          <w:szCs w:val="22"/>
          <w:lang w:val="en-US" w:eastAsia="en-US"/>
        </w:rPr>
        <w:t xml:space="preserve">           </w:t>
      </w:r>
      <w:r w:rsidRPr="005646E5">
        <w:rPr>
          <w:rFonts w:eastAsiaTheme="minorHAnsi" w:cs="Arial"/>
          <w:sz w:val="16"/>
          <w:szCs w:val="22"/>
          <w:lang w:eastAsia="en-US"/>
        </w:rPr>
        <w:t xml:space="preserve">D = Denklingen / Di = </w:t>
      </w:r>
      <w:proofErr w:type="spellStart"/>
      <w:r w:rsidRPr="005646E5">
        <w:rPr>
          <w:rFonts w:eastAsiaTheme="minorHAnsi" w:cs="Arial"/>
          <w:sz w:val="16"/>
          <w:szCs w:val="22"/>
          <w:lang w:eastAsia="en-US"/>
        </w:rPr>
        <w:t>Dienhausen</w:t>
      </w:r>
      <w:proofErr w:type="spellEnd"/>
      <w:r w:rsidRPr="005646E5">
        <w:rPr>
          <w:rFonts w:eastAsiaTheme="minorHAnsi" w:cs="Arial"/>
          <w:sz w:val="16"/>
          <w:szCs w:val="22"/>
          <w:lang w:eastAsia="en-US"/>
        </w:rPr>
        <w:t xml:space="preserve"> / L = Leeder / </w:t>
      </w:r>
      <w:proofErr w:type="spellStart"/>
      <w:r w:rsidRPr="005646E5">
        <w:rPr>
          <w:rFonts w:eastAsiaTheme="minorHAnsi" w:cs="Arial"/>
          <w:sz w:val="16"/>
          <w:szCs w:val="22"/>
          <w:lang w:eastAsia="en-US"/>
        </w:rPr>
        <w:t>We</w:t>
      </w:r>
      <w:proofErr w:type="spellEnd"/>
      <w:r w:rsidRPr="005646E5">
        <w:rPr>
          <w:rFonts w:eastAsiaTheme="minorHAnsi" w:cs="Arial"/>
          <w:sz w:val="16"/>
          <w:szCs w:val="22"/>
          <w:lang w:eastAsia="en-US"/>
        </w:rPr>
        <w:t xml:space="preserve"> = Welden / A = Asch / S = Seestall </w:t>
      </w:r>
      <w:r w:rsidRPr="005646E5">
        <w:rPr>
          <w:rFonts w:eastAsiaTheme="minorHAnsi" w:cs="Arial"/>
          <w:sz w:val="16"/>
          <w:szCs w:val="22"/>
          <w:lang w:eastAsia="en-US"/>
        </w:rPr>
        <w:br/>
        <w:t xml:space="preserve">                                           O = Oberdießen / U = Unterdießen / E = </w:t>
      </w:r>
      <w:proofErr w:type="spellStart"/>
      <w:r w:rsidRPr="005646E5">
        <w:rPr>
          <w:rFonts w:eastAsiaTheme="minorHAnsi" w:cs="Arial"/>
          <w:sz w:val="16"/>
          <w:szCs w:val="22"/>
          <w:lang w:eastAsia="en-US"/>
        </w:rPr>
        <w:t>Ellighofen</w:t>
      </w:r>
      <w:proofErr w:type="spellEnd"/>
    </w:p>
    <w:sectPr w:rsidR="00FB5BA8" w:rsidRPr="005646E5" w:rsidSect="0022531F">
      <w:headerReference w:type="first" r:id="rId14"/>
      <w:pgSz w:w="8420" w:h="11907" w:orient="landscape" w:code="9"/>
      <w:pgMar w:top="567" w:right="567" w:bottom="567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5CCF" w14:textId="77777777" w:rsidR="00CE72F9" w:rsidRDefault="00CE72F9">
      <w:r>
        <w:separator/>
      </w:r>
    </w:p>
  </w:endnote>
  <w:endnote w:type="continuationSeparator" w:id="0">
    <w:p w14:paraId="7F025411" w14:textId="77777777" w:rsidR="00CE72F9" w:rsidRDefault="00CE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5DD1B" w14:textId="77777777" w:rsidR="00CE72F9" w:rsidRDefault="00CE72F9">
      <w:r>
        <w:separator/>
      </w:r>
    </w:p>
  </w:footnote>
  <w:footnote w:type="continuationSeparator" w:id="0">
    <w:p w14:paraId="3644B48A" w14:textId="77777777" w:rsidR="00CE72F9" w:rsidRDefault="00CE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48DE" w14:textId="77777777" w:rsidR="002E6392" w:rsidRPr="0022531F" w:rsidRDefault="001D6BD3" w:rsidP="0022531F">
    <w:pPr>
      <w:spacing w:before="0" w:after="200" w:line="276" w:lineRule="auto"/>
      <w:rPr>
        <w:rFonts w:cs="Arial"/>
        <w:b/>
        <w:sz w:val="32"/>
        <w:szCs w:val="32"/>
        <w:lang w:eastAsia="en-US"/>
      </w:rPr>
    </w:pPr>
    <w:r>
      <w:rPr>
        <w:rFonts w:cs="Arial"/>
        <w:b/>
        <w:noProof/>
        <w:sz w:val="32"/>
        <w:szCs w:val="32"/>
      </w:rPr>
      <w:drawing>
        <wp:anchor distT="0" distB="0" distL="114300" distR="114300" simplePos="0" relativeHeight="251657728" behindDoc="0" locked="0" layoutInCell="1" allowOverlap="1" wp14:anchorId="5A6B100F" wp14:editId="5853FBCB">
          <wp:simplePos x="0" y="0"/>
          <wp:positionH relativeFrom="column">
            <wp:posOffset>3502025</wp:posOffset>
          </wp:positionH>
          <wp:positionV relativeFrom="paragraph">
            <wp:posOffset>26035</wp:posOffset>
          </wp:positionV>
          <wp:extent cx="1066800" cy="971550"/>
          <wp:effectExtent l="0" t="0" r="0" b="0"/>
          <wp:wrapNone/>
          <wp:docPr id="15" name="1941657c-8b6d-4491-8976-7837c3192e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941657c-8b6d-4491-8976-7837c3192e3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6392" w:rsidRPr="0022531F">
      <w:rPr>
        <w:rFonts w:cs="Arial"/>
        <w:b/>
        <w:sz w:val="32"/>
        <w:szCs w:val="32"/>
        <w:lang w:eastAsia="en-US"/>
      </w:rPr>
      <w:t xml:space="preserve">Gottesdienstordnung </w:t>
    </w:r>
  </w:p>
  <w:p w14:paraId="303C18A2" w14:textId="77777777" w:rsidR="002E6392" w:rsidRPr="0022531F" w:rsidRDefault="002E6392" w:rsidP="0022531F">
    <w:pPr>
      <w:spacing w:before="0" w:after="200" w:line="276" w:lineRule="auto"/>
      <w:rPr>
        <w:rFonts w:cs="Arial"/>
        <w:b/>
        <w:sz w:val="32"/>
        <w:szCs w:val="32"/>
        <w:lang w:eastAsia="en-US"/>
      </w:rPr>
    </w:pPr>
    <w:r w:rsidRPr="0022531F">
      <w:rPr>
        <w:rFonts w:cs="Arial"/>
        <w:b/>
        <w:sz w:val="32"/>
        <w:szCs w:val="32"/>
        <w:lang w:eastAsia="en-US"/>
      </w:rPr>
      <w:t xml:space="preserve">der </w:t>
    </w:r>
    <w:smartTag w:uri="urn:schemas-microsoft-com:office:smarttags" w:element="PersonName">
      <w:r w:rsidRPr="0022531F">
        <w:rPr>
          <w:rFonts w:cs="Arial"/>
          <w:b/>
          <w:sz w:val="32"/>
          <w:szCs w:val="32"/>
          <w:lang w:eastAsia="en-US"/>
        </w:rPr>
        <w:t>Pfarreiengemeinschaft Fuchstal</w:t>
      </w:r>
    </w:smartTag>
  </w:p>
  <w:p w14:paraId="0C89CA3C" w14:textId="77777777" w:rsidR="002E6392" w:rsidRPr="0022531F" w:rsidRDefault="002E6392" w:rsidP="0022531F">
    <w:pPr>
      <w:spacing w:before="0" w:after="200" w:line="276" w:lineRule="auto"/>
      <w:rPr>
        <w:rFonts w:cs="Arial"/>
        <w:sz w:val="28"/>
        <w:szCs w:val="28"/>
        <w:lang w:eastAsia="en-US"/>
      </w:rPr>
    </w:pPr>
    <w:r w:rsidRPr="0022531F">
      <w:rPr>
        <w:rFonts w:cs="Arial"/>
        <w:sz w:val="28"/>
        <w:szCs w:val="28"/>
        <w:lang w:eastAsia="en-US"/>
      </w:rPr>
      <w:t xml:space="preserve">vom </w:t>
    </w:r>
    <w:r w:rsidR="00E159E9">
      <w:rPr>
        <w:rFonts w:cs="Arial"/>
        <w:sz w:val="28"/>
        <w:szCs w:val="28"/>
        <w:lang w:eastAsia="en-US"/>
      </w:rPr>
      <w:t>22.08.2026 bis 13.09.2026</w:t>
    </w:r>
  </w:p>
  <w:p w14:paraId="1D2008EF" w14:textId="77777777" w:rsidR="002E6392" w:rsidRPr="0022531F" w:rsidRDefault="002E6392" w:rsidP="0022531F">
    <w:pPr>
      <w:pBdr>
        <w:bottom w:val="single" w:sz="4" w:space="12" w:color="auto"/>
      </w:pBdr>
      <w:spacing w:before="0" w:line="276" w:lineRule="auto"/>
      <w:jc w:val="center"/>
      <w:rPr>
        <w:rFonts w:cs="Arial"/>
        <w:b/>
        <w:sz w:val="16"/>
        <w:szCs w:val="16"/>
        <w:lang w:eastAsia="en-US"/>
      </w:rPr>
    </w:pPr>
    <w:r w:rsidRPr="0022531F">
      <w:rPr>
        <w:rFonts w:cs="Arial"/>
        <w:b/>
        <w:sz w:val="16"/>
        <w:szCs w:val="16"/>
        <w:lang w:eastAsia="en-US"/>
      </w:rPr>
      <w:t>Asch-Seestall / Denklingen-</w:t>
    </w:r>
    <w:proofErr w:type="spellStart"/>
    <w:r w:rsidRPr="0022531F">
      <w:rPr>
        <w:rFonts w:cs="Arial"/>
        <w:b/>
        <w:sz w:val="16"/>
        <w:szCs w:val="16"/>
        <w:lang w:eastAsia="en-US"/>
      </w:rPr>
      <w:t>Dienhausen</w:t>
    </w:r>
    <w:proofErr w:type="spellEnd"/>
    <w:r w:rsidRPr="0022531F">
      <w:rPr>
        <w:rFonts w:cs="Arial"/>
        <w:b/>
        <w:sz w:val="16"/>
        <w:szCs w:val="16"/>
        <w:lang w:eastAsia="en-US"/>
      </w:rPr>
      <w:t xml:space="preserve"> / Leeder-Welden / Oberdießen / Unterdießen-</w:t>
    </w:r>
    <w:proofErr w:type="spellStart"/>
    <w:r w:rsidRPr="0022531F">
      <w:rPr>
        <w:rFonts w:cs="Arial"/>
        <w:b/>
        <w:sz w:val="16"/>
        <w:szCs w:val="16"/>
        <w:lang w:eastAsia="en-US"/>
      </w:rPr>
      <w:t>Ellighofen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48D9"/>
    <w:multiLevelType w:val="hybridMultilevel"/>
    <w:tmpl w:val="F120E534"/>
    <w:lvl w:ilvl="0" w:tplc="839A3630">
      <w:start w:val="1"/>
      <w:numFmt w:val="bullet"/>
      <w:lvlText w:val="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  <w:color w:val="C0C0C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330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bookFoldPrinting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D3"/>
    <w:rsid w:val="0002287E"/>
    <w:rsid w:val="0005682F"/>
    <w:rsid w:val="00081AB6"/>
    <w:rsid w:val="00084C7C"/>
    <w:rsid w:val="000A0A5A"/>
    <w:rsid w:val="000A134D"/>
    <w:rsid w:val="000A202A"/>
    <w:rsid w:val="000A3C36"/>
    <w:rsid w:val="000C0E7C"/>
    <w:rsid w:val="000F094B"/>
    <w:rsid w:val="0012143F"/>
    <w:rsid w:val="00122500"/>
    <w:rsid w:val="0013459B"/>
    <w:rsid w:val="00155F51"/>
    <w:rsid w:val="001D6BD3"/>
    <w:rsid w:val="001E7AC2"/>
    <w:rsid w:val="00207CFC"/>
    <w:rsid w:val="00215853"/>
    <w:rsid w:val="00220046"/>
    <w:rsid w:val="00220F87"/>
    <w:rsid w:val="002220AB"/>
    <w:rsid w:val="0022531F"/>
    <w:rsid w:val="00250B39"/>
    <w:rsid w:val="00267796"/>
    <w:rsid w:val="00296001"/>
    <w:rsid w:val="002D7168"/>
    <w:rsid w:val="002D74BF"/>
    <w:rsid w:val="002E6392"/>
    <w:rsid w:val="00323039"/>
    <w:rsid w:val="00343BAF"/>
    <w:rsid w:val="003520AB"/>
    <w:rsid w:val="00357360"/>
    <w:rsid w:val="003700D4"/>
    <w:rsid w:val="003A5C1D"/>
    <w:rsid w:val="003B1CFC"/>
    <w:rsid w:val="003F11C6"/>
    <w:rsid w:val="004059D8"/>
    <w:rsid w:val="00421A2E"/>
    <w:rsid w:val="00447F55"/>
    <w:rsid w:val="00483096"/>
    <w:rsid w:val="00487F22"/>
    <w:rsid w:val="00520201"/>
    <w:rsid w:val="00552379"/>
    <w:rsid w:val="00563533"/>
    <w:rsid w:val="0056518B"/>
    <w:rsid w:val="0058395F"/>
    <w:rsid w:val="005A0EF1"/>
    <w:rsid w:val="005A16E9"/>
    <w:rsid w:val="005A7D8D"/>
    <w:rsid w:val="00605349"/>
    <w:rsid w:val="0061436A"/>
    <w:rsid w:val="00670707"/>
    <w:rsid w:val="00687F30"/>
    <w:rsid w:val="006A7A69"/>
    <w:rsid w:val="006B2C61"/>
    <w:rsid w:val="006B3C13"/>
    <w:rsid w:val="006B6B5A"/>
    <w:rsid w:val="006D0901"/>
    <w:rsid w:val="006E4C6F"/>
    <w:rsid w:val="0071124A"/>
    <w:rsid w:val="00733C49"/>
    <w:rsid w:val="00735912"/>
    <w:rsid w:val="00737F4F"/>
    <w:rsid w:val="00762710"/>
    <w:rsid w:val="00765CD4"/>
    <w:rsid w:val="007736A5"/>
    <w:rsid w:val="007B09E3"/>
    <w:rsid w:val="00842B6F"/>
    <w:rsid w:val="00846D50"/>
    <w:rsid w:val="00850333"/>
    <w:rsid w:val="008B27D3"/>
    <w:rsid w:val="008E702F"/>
    <w:rsid w:val="009071B2"/>
    <w:rsid w:val="009217B5"/>
    <w:rsid w:val="009218A1"/>
    <w:rsid w:val="00923BF7"/>
    <w:rsid w:val="009812C5"/>
    <w:rsid w:val="00992E72"/>
    <w:rsid w:val="009C75EF"/>
    <w:rsid w:val="009F0DA3"/>
    <w:rsid w:val="00A337B1"/>
    <w:rsid w:val="00A50E1C"/>
    <w:rsid w:val="00A6043D"/>
    <w:rsid w:val="00A9291D"/>
    <w:rsid w:val="00A93764"/>
    <w:rsid w:val="00A93854"/>
    <w:rsid w:val="00AB5C9E"/>
    <w:rsid w:val="00AE70AA"/>
    <w:rsid w:val="00B32972"/>
    <w:rsid w:val="00B35C0D"/>
    <w:rsid w:val="00B40686"/>
    <w:rsid w:val="00B52736"/>
    <w:rsid w:val="00B73A05"/>
    <w:rsid w:val="00BB285D"/>
    <w:rsid w:val="00BE5998"/>
    <w:rsid w:val="00C349F0"/>
    <w:rsid w:val="00C3661E"/>
    <w:rsid w:val="00C51240"/>
    <w:rsid w:val="00C614DB"/>
    <w:rsid w:val="00C8285E"/>
    <w:rsid w:val="00CB73E6"/>
    <w:rsid w:val="00CC2C1B"/>
    <w:rsid w:val="00CE72F9"/>
    <w:rsid w:val="00D0604F"/>
    <w:rsid w:val="00D1783A"/>
    <w:rsid w:val="00D62A7B"/>
    <w:rsid w:val="00D708FE"/>
    <w:rsid w:val="00D81A5D"/>
    <w:rsid w:val="00D864BF"/>
    <w:rsid w:val="00DD0318"/>
    <w:rsid w:val="00DF0428"/>
    <w:rsid w:val="00DF0601"/>
    <w:rsid w:val="00E1119E"/>
    <w:rsid w:val="00E159E9"/>
    <w:rsid w:val="00E2457C"/>
    <w:rsid w:val="00E3717B"/>
    <w:rsid w:val="00EA3E02"/>
    <w:rsid w:val="00EA431F"/>
    <w:rsid w:val="00EC66DA"/>
    <w:rsid w:val="00F47B47"/>
    <w:rsid w:val="00FB2CAE"/>
    <w:rsid w:val="00FB5BA8"/>
    <w:rsid w:val="00FC1651"/>
    <w:rsid w:val="00FD5D8A"/>
    <w:rsid w:val="00FD7418"/>
    <w:rsid w:val="00FF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91884F9"/>
  <w15:chartTrackingRefBased/>
  <w15:docId w15:val="{2BA20194-D8C9-41CF-B75C-047BB083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before="120"/>
    </w:pPr>
    <w:rPr>
      <w:rFonts w:ascii="Arial" w:hAnsi="Arial"/>
      <w:sz w:val="24"/>
      <w:szCs w:val="24"/>
    </w:rPr>
  </w:style>
  <w:style w:type="paragraph" w:styleId="berschrift2">
    <w:name w:val="heading 2"/>
    <w:basedOn w:val="Standard"/>
    <w:next w:val="Standard"/>
    <w:qFormat/>
    <w:rsid w:val="006A7A69"/>
    <w:pPr>
      <w:keepNext/>
      <w:spacing w:before="0"/>
      <w:jc w:val="center"/>
      <w:outlineLvl w:val="1"/>
    </w:pPr>
    <w:rPr>
      <w:rFonts w:ascii="Liberate" w:hAnsi="Liberate"/>
      <w:b/>
      <w:bCs/>
      <w:sz w:val="96"/>
    </w:rPr>
  </w:style>
  <w:style w:type="paragraph" w:styleId="berschrift3">
    <w:name w:val="heading 3"/>
    <w:basedOn w:val="Standard"/>
    <w:next w:val="Standard"/>
    <w:qFormat/>
    <w:rsid w:val="006A7A69"/>
    <w:pPr>
      <w:keepNext/>
      <w:spacing w:before="0"/>
      <w:jc w:val="center"/>
      <w:outlineLvl w:val="2"/>
    </w:pPr>
    <w:rPr>
      <w:rFonts w:ascii="Liberate" w:hAnsi="Liberate"/>
      <w:b/>
      <w:bCs/>
      <w:sz w:val="7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51240"/>
    <w:pPr>
      <w:tabs>
        <w:tab w:val="center" w:pos="4536"/>
        <w:tab w:val="right" w:pos="9072"/>
      </w:tabs>
      <w:suppressAutoHyphens/>
      <w:spacing w:before="0"/>
    </w:pPr>
    <w:rPr>
      <w:lang w:eastAsia="ar-SA"/>
    </w:rPr>
  </w:style>
  <w:style w:type="paragraph" w:customStyle="1" w:styleId="Standardtext">
    <w:name w:val="Standardtext"/>
    <w:basedOn w:val="Textkrper-Zeileneinzug"/>
    <w:pPr>
      <w:tabs>
        <w:tab w:val="left" w:pos="1418"/>
      </w:tabs>
      <w:spacing w:after="0"/>
      <w:ind w:left="1418"/>
    </w:pPr>
    <w:rPr>
      <w:sz w:val="22"/>
      <w:szCs w:val="20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Fuzeile">
    <w:name w:val="footer"/>
    <w:basedOn w:val="Standard"/>
    <w:rsid w:val="005A0EF1"/>
    <w:pPr>
      <w:tabs>
        <w:tab w:val="center" w:pos="4536"/>
        <w:tab w:val="right" w:pos="9072"/>
      </w:tabs>
    </w:pPr>
  </w:style>
  <w:style w:type="paragraph" w:styleId="Titel">
    <w:name w:val="Title"/>
    <w:basedOn w:val="Standard"/>
    <w:qFormat/>
    <w:rsid w:val="00357360"/>
    <w:pPr>
      <w:widowControl w:val="0"/>
      <w:autoSpaceDE w:val="0"/>
      <w:autoSpaceDN w:val="0"/>
      <w:adjustRightInd w:val="0"/>
      <w:spacing w:after="120"/>
      <w:jc w:val="center"/>
    </w:pPr>
    <w:rPr>
      <w:b/>
      <w:u w:val="single"/>
    </w:rPr>
  </w:style>
  <w:style w:type="paragraph" w:customStyle="1" w:styleId="Tag">
    <w:name w:val="Tag"/>
    <w:uiPriority w:val="99"/>
    <w:rsid w:val="006D0901"/>
    <w:pPr>
      <w:widowControl w:val="0"/>
      <w:pBdr>
        <w:top w:val="single" w:sz="4" w:space="3" w:color="auto"/>
      </w:pBdr>
      <w:tabs>
        <w:tab w:val="left" w:pos="2211"/>
      </w:tabs>
      <w:autoSpaceDE w:val="0"/>
      <w:autoSpaceDN w:val="0"/>
      <w:adjustRightInd w:val="0"/>
      <w:spacing w:before="120" w:after="60"/>
      <w:ind w:left="2211" w:hanging="2211"/>
    </w:pPr>
    <w:rPr>
      <w:rFonts w:ascii="Arial" w:hAnsi="Arial"/>
      <w:szCs w:val="24"/>
    </w:rPr>
  </w:style>
  <w:style w:type="paragraph" w:customStyle="1" w:styleId="Pfarrei">
    <w:name w:val="Pfarrei"/>
    <w:rsid w:val="00850333"/>
    <w:pPr>
      <w:widowControl w:val="0"/>
      <w:autoSpaceDE w:val="0"/>
      <w:autoSpaceDN w:val="0"/>
      <w:adjustRightInd w:val="0"/>
      <w:spacing w:before="240" w:after="60"/>
    </w:pPr>
    <w:rPr>
      <w:rFonts w:ascii="Arial" w:hAnsi="Arial"/>
      <w:b/>
      <w:caps/>
      <w:sz w:val="24"/>
      <w:szCs w:val="24"/>
      <w:u w:val="single"/>
    </w:rPr>
  </w:style>
  <w:style w:type="paragraph" w:customStyle="1" w:styleId="Termin">
    <w:name w:val="Termin"/>
    <w:uiPriority w:val="99"/>
    <w:rsid w:val="006D0901"/>
    <w:pPr>
      <w:widowControl w:val="0"/>
      <w:tabs>
        <w:tab w:val="left" w:pos="709"/>
        <w:tab w:val="left" w:pos="1418"/>
        <w:tab w:val="left" w:pos="2211"/>
      </w:tabs>
      <w:autoSpaceDE w:val="0"/>
      <w:autoSpaceDN w:val="0"/>
      <w:adjustRightInd w:val="0"/>
      <w:spacing w:after="40"/>
      <w:ind w:left="2211" w:hanging="2211"/>
    </w:pPr>
    <w:rPr>
      <w:rFonts w:ascii="Arial" w:hAnsi="Arial"/>
      <w:szCs w:val="24"/>
    </w:rPr>
  </w:style>
  <w:style w:type="paragraph" w:customStyle="1" w:styleId="Nummer">
    <w:name w:val="Nummer"/>
    <w:basedOn w:val="Standard"/>
    <w:rsid w:val="00F47B47"/>
    <w:pPr>
      <w:tabs>
        <w:tab w:val="right" w:pos="7371"/>
      </w:tabs>
      <w:suppressAutoHyphens/>
      <w:spacing w:before="0"/>
      <w:jc w:val="right"/>
    </w:pPr>
    <w:rPr>
      <w:rFonts w:ascii="Times New Roman" w:hAnsi="Times New Roman"/>
      <w:sz w:val="20"/>
      <w:lang w:eastAsia="ar-SA"/>
    </w:rPr>
  </w:style>
  <w:style w:type="paragraph" w:customStyle="1" w:styleId="Titel2">
    <w:name w:val="Titel2"/>
    <w:basedOn w:val="Standard"/>
    <w:rsid w:val="00357360"/>
    <w:pPr>
      <w:tabs>
        <w:tab w:val="right" w:pos="1496"/>
        <w:tab w:val="left" w:pos="1870"/>
      </w:tabs>
      <w:spacing w:before="0"/>
      <w:jc w:val="center"/>
    </w:pPr>
    <w:rPr>
      <w:rFonts w:cs="Arial"/>
      <w:b/>
    </w:rPr>
  </w:style>
  <w:style w:type="paragraph" w:customStyle="1" w:styleId="Kollekte">
    <w:name w:val="Kollekte"/>
    <w:basedOn w:val="Standard"/>
    <w:uiPriority w:val="99"/>
    <w:rsid w:val="002E6392"/>
    <w:pPr>
      <w:tabs>
        <w:tab w:val="left" w:pos="2126"/>
      </w:tabs>
      <w:spacing w:before="0" w:after="60"/>
      <w:ind w:left="2126" w:hanging="2126"/>
    </w:pPr>
    <w:rPr>
      <w:rFonts w:cs="Arial"/>
      <w:b/>
      <w:i/>
      <w:sz w:val="20"/>
    </w:rPr>
  </w:style>
  <w:style w:type="table" w:styleId="Tabellenraster">
    <w:name w:val="Table Grid"/>
    <w:basedOn w:val="NormaleTabelle"/>
    <w:uiPriority w:val="59"/>
    <w:rsid w:val="00FB5B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farrbrief.de/materialien/detail/Eucharistie_Fronleichnam_28550.html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farrbrief.de/materialien/detail/Cafeteria_Gemeindefest_28653.html?Page=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13074540-68EA-4B4A-B56C-EF58ED34F238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Intentio\docs\PFARRBR-EINFACH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PFARRBR-EINFACH</Template>
  <TotalTime>0</TotalTime>
  <Pages>6</Pages>
  <Words>1064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Software Edmaier Albert</Company>
  <LinksUpToDate>false</LinksUpToDate>
  <CharactersWithSpaces>7753</CharactersWithSpaces>
  <SharedDoc>false</SharedDoc>
  <HLinks>
    <vt:vector size="6" baseType="variant">
      <vt:variant>
        <vt:i4>5374042</vt:i4>
      </vt:variant>
      <vt:variant>
        <vt:i4>-1</vt:i4>
      </vt:variant>
      <vt:variant>
        <vt:i4>2063</vt:i4>
      </vt:variant>
      <vt:variant>
        <vt:i4>1</vt:i4>
      </vt:variant>
      <vt:variant>
        <vt:lpwstr>cid:13074540-68EA-4B4A-B56C-EF58ED34F238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 Claudia</dc:creator>
  <cp:keywords/>
  <dc:description/>
  <cp:lastModifiedBy>Greiter Helga</cp:lastModifiedBy>
  <cp:revision>25</cp:revision>
  <cp:lastPrinted>2026-08-19T10:56:00Z</cp:lastPrinted>
  <dcterms:created xsi:type="dcterms:W3CDTF">2026-07-27T08:27:00Z</dcterms:created>
  <dcterms:modified xsi:type="dcterms:W3CDTF">2026-08-19T10:59:00Z</dcterms:modified>
</cp:coreProperties>
</file>